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A64" w:rsidRPr="00F41A64" w:rsidRDefault="00F41A64" w:rsidP="00F41A64">
      <w:pPr>
        <w:widowControl/>
        <w:snapToGrid/>
        <w:spacing w:line="240" w:lineRule="auto"/>
        <w:ind w:firstLine="0"/>
        <w:rPr>
          <w:rFonts w:ascii="Times New Roman" w:hAnsi="Times New Roman"/>
          <w:color w:val="000000"/>
          <w:sz w:val="24"/>
          <w:szCs w:val="24"/>
        </w:rPr>
      </w:pPr>
    </w:p>
    <w:p w:rsidR="00F41A64" w:rsidRPr="00F41A64" w:rsidRDefault="00F41A64" w:rsidP="00F41A64">
      <w:pPr>
        <w:widowControl/>
        <w:snapToGrid/>
        <w:spacing w:line="240" w:lineRule="auto"/>
        <w:ind w:firstLine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F41A64">
        <w:rPr>
          <w:rFonts w:ascii="Times New Roman" w:hAnsi="Times New Roman"/>
          <w:b/>
          <w:color w:val="000000"/>
          <w:sz w:val="24"/>
          <w:szCs w:val="24"/>
        </w:rPr>
        <w:t>ИТОГОВЫЙ ПРОТОКОЛ</w:t>
      </w:r>
    </w:p>
    <w:p w:rsidR="00F41A64" w:rsidRPr="00F41A64" w:rsidRDefault="00F41A64" w:rsidP="00F41A64">
      <w:pPr>
        <w:widowControl/>
        <w:snapToGrid/>
        <w:spacing w:line="240" w:lineRule="auto"/>
        <w:ind w:firstLine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F41A64">
        <w:rPr>
          <w:rFonts w:ascii="Times New Roman" w:hAnsi="Times New Roman"/>
          <w:color w:val="000000"/>
          <w:sz w:val="24"/>
          <w:szCs w:val="24"/>
        </w:rPr>
        <w:t>победителей и призеров открытого регионального конкурса семейных творческих работ «Ярмарка чудес»</w:t>
      </w:r>
    </w:p>
    <w:tbl>
      <w:tblPr>
        <w:tblW w:w="9240" w:type="dxa"/>
        <w:tblLook w:val="04A0" w:firstRow="1" w:lastRow="0" w:firstColumn="1" w:lastColumn="0" w:noHBand="0" w:noVBand="1"/>
      </w:tblPr>
      <w:tblGrid>
        <w:gridCol w:w="629"/>
        <w:gridCol w:w="1993"/>
        <w:gridCol w:w="2767"/>
        <w:gridCol w:w="2421"/>
        <w:gridCol w:w="1430"/>
      </w:tblGrid>
      <w:tr w:rsidR="00B14063" w:rsidRPr="00E74860" w:rsidTr="001C5696">
        <w:trPr>
          <w:trHeight w:val="94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ФИО членов семьи</w:t>
            </w: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Название работы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Городской округ или муниципальный район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Место</w:t>
            </w:r>
          </w:p>
        </w:tc>
      </w:tr>
      <w:tr w:rsidR="00B14063" w:rsidRPr="00E74860" w:rsidTr="001C5696">
        <w:trPr>
          <w:trHeight w:val="255"/>
        </w:trPr>
        <w:tc>
          <w:tcPr>
            <w:tcW w:w="92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Номинация «Ёлочное украшение «Винтажная игрушка»»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Знаенок Милана Максимовна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бельчонок с орешком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Ларионов Артём Андреевич, Ларионова Светлана Алексеевна, Ежеченко Татьяна Алексеевна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Девочка с корзинкой подснежников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Свирск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Ширшова Юлия Ямиловна, Ширшов Илья Дмитриевич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Счастливое детство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Самбурова Динара Андреевна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Снеговик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Черемховский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Ерастова Диана Артёмовна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"Ёлочный шар"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Чурахина Валерия Денисовна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Шар "Зимняя сказка"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Германчук Владимир Юрьевич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Снеговик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Баяндаевский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Андреева Елизавета Николаевна, Илюк Софья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Символ года из ваты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Нукутский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Фищев Ярослав Александрович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Добрый Дедушка Мороз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Черемных Алена Александровна, Хобанков Вадим Геннадьевич, Хобанков Вадим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"Фонарь желаний"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Лоншакова Таисия Александровна, Лоншаков Кирилл Валерьевич, Лоншаков Руслан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"Символ года"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Нурсеитова Ангелина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"Волшебные часы"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Иванова Анастасия Михайловна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Крестьянская девочка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Разногузов Тимофей Вадимович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Дед Мороз, Снеговик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Быков Данил Александрович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Падчерица из сказки 12 месецев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Самарина Евгения Александровна, Самарин Иван Николаевич, Самарина Анастасия Ивановна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"И сказка постучалась в дом!"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Добрякова Елена Николаевна, Добряков Вадим Викторович, Добряков Сергей Вадимович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"Волшебная новогодняя шишка"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Казачинско-Ленский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22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Шведова Наталья Рауильевна, Шведов Валерий Николаевич, Шведов Николай Валерьевич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"Дед Мороз"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Баяндаевский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Куракина Варвара Ивановна, Журавлева Наталья Александровна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"Заяц Тема"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Бардамова Дарья Васильевна, Белькова Ирина Иннокентьевна 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"Рождение Иисуса"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3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Маркина Екатерина Юрьевна, Маркин Валентин Владимирович, Маркина Вероника Валентиновна, Маркина Анна Валентиновна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"Баба Яга-веселушка"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Усть-Кутский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Попова Мария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Мудрая сова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Антипова Василина Сергеевна, Антипова Виктория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"Дракоша"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Тараненко Александр Андреевич, Тараненко Екатерина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"Домик чудес"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28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Прокопалов Константин Алексеевич, Вильдякина Татьяна Александровна, Прокопалов Алексей Викторович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"Ракета"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Побойкина Виктория Ивановна, Побойкина Кристина Андреевна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"Новогодний сапожок"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Передирий София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"Новогодняя ночь"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Гук Мария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шар из бусин и стекляруса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Дятлова Варвара Алексеевна, Дятлова Екатерина Геннадьевна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"Кроличка - подружка"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Ван-ча Алина Алексеевна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"Колокольчик"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Черемховский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2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Васюнина Елена Александровна, Васюнин Алексей Сергеевич, Останина Дарья Александровна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"Время верить в чудеса!"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Грекова Виктория Сергеевна, Грекова Татьяна Дмитриевна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"Варежка Снегурочки"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Жернова Диана Андреевна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"Часы 12 бьют"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8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Локманова Ольга Максимовна, Локманова Александра Юрьевна, Локманов Максим Олегович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"Морозный шар"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Тулун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8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Андросова Дарья Сергеевна, Андросова Наталья Николаевна, Андросов Сергей Васильевич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"Год дракона"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Тулун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Ксыева Дарья Владимировна, Ксыева Елена Владимировна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Олимпийский мишка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Новиченок Ангелина Дмитриевна, Новиченок Светлана Борисовна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"Синица на ветке"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Нижнеудинский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Пузакова Ольга Ивановна, Пузакова Полина Ивановна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"Ангелочки"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Нижнеудинский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Голубцова Екатерина Сергеевна, Хомкалова Варвара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Шар "Кимекоми"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Нижнеудинский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Махатаева Любовь Александровна, Гончарова Диана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Шар "Кимекоми"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Нижнеудинский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Бадяева Таисия Павловна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Рождественский ангел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Ларионова Дарья Олеговна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Воздушный шар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Горбатова Кристина, Майя Даниловна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Новогодняя игрушка "Снеговичок"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Сагадарова Ольга Константиновна, Сагадарова Галина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Рождественская сказка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Нукутский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Петрова Анна Ивановна, Петрова Елизавета Владиславовна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"Веселый барабан", "Любимая игрушка"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Семёнова Ангелина Николаевна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Весёлый снеговик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Осадчая Дарья Данииловна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Пряня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Трифоненко Даниил, Ильина Дарья Евгеньевна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"Часы"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Гурина Милана Андреевна, Гурина Ирина Олеговна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"Шар чудес"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Левшина Мария Михайловна, Федорова Валентина Борисовна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Снегирь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Денисенко Валерия Дмитриевна, Денисенко Екатерина Владимировна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Рукодельница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Денисенко Валерия Дмитриевна, Денисенко Екатерина Владимировна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Зимняя сказка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Арбузина Анна Владимировна, Арбузина Вера Павловна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"Рождественская сказка"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Жигаловский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8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Кочергина Валерия Леонидовна, Глазунова Галина Валерьевна, Кочергин Леонид Георгиевич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"Шар чудес"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Тельнова Юлия Сергеевна, Тельнова Вероника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Винтажная игрушка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2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Калинина Людмила Николаевна, Калинин Антон Олегович, Калинина Мирослава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"Ёлочка", "Волшебный Шарик"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Калинина Людмила Николаевна, Калинин Антон Олегович, Калинин Олег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"Сказочный месяц," "Шарик воспоминаний"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Николаева Светлана Владимировна, Николаев Святослав Александрович, Николаева Мария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"Снеговик"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Щербакова Кристина Артемовна, Щербакова Эмилия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"Гном"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Ладыгина Наталья Алексеевна, Ладыгина Любовь Вячеславовна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"Посмотрел я в новый год: много счастья он несёт"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Белобородова Юлия Сергеевна, Белобородов Кирилл Владимирович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«Новогодний венок»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Парилова Ева Андреевна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Снеговик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Соколов Степан Дмитриевич, Соколова Татьяна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"Дракоша Тоша"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Качугский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Трубчанинов Иван Антонович, Трубчанинова Ксения Борисовна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"Новогодний Дракоша"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Тюрнёв Сергей Максимович, Тюрнёва Ксения Александровна, Тюрнёв Максим Сергеевич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Ангел-хранитель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Шеметова Екатерина Петровна, Шеметова Любовь Петровна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"Символ года"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Качугский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Чернакова Елизавета Андреевна, Кузнецова Светлана Ивановна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"В гости к нам приходят..."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Качугский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Подкамнева Елена Игнатьевна, Осипова Дарья Александровна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"Новогодний калейдоскоп"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Качугский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Латушкина Татьяна Аркадьевна, Латушкина Олеся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"Новогодний воздушный шар"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Качугский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Пащук Мия Анатольевна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Динозавр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Рыжкова Марина Александровна, Рыжкова Полина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Волшебные часики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Григоренко Дарья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"Мишки двойняшки"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Диденко Василиса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"Морозное сердце"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Ярунини Иван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"Новогодний шар"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Попугаева Ульяна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"Избушка"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Мицкевич Анастасия Максимовна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Символ восточный-прекрасный Дракон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Чичигина Инна Андреевна, Чичигин Илья Олегович, Чичигин Степан Ильич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"Новогоднее сердце"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Балаганский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Германчук Надежда Николаевна, Германчук Юрий Анатольевич, Германчук Мария Юрьевна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"Машенька"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Баяндаевский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Минченко Мария Михайловна, Минченко Егор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Дракон Тишка (символ семейного счастья)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Пенькова Кристина Сергеевна, Пенькова Надежда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Морозная лошадка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Дарашкевич Софья Михайловна, Евдокимова Татьяна Александровна 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"Пыльная роза"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Куракина Ксения Ивановна, Журавлева Наталья Александровна 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"Рождественская фея"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Лебедев Кирилл Иванович, Лебедева Валентина Валерьевна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"Новогодняя красавица"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Тамилина Варвара Федоровна, Тамилина Ольга Евгеньевна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"Снегурочка"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Храмцов Денис Дмитриевич, Храмцова Алёна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"Сказочная звёздочка"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Ялилеев Кирилл Александрович, Ялилеева Дарья Леонидовна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"Волшебный месяц"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Кулешенко Карина Андреевна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Ретро-открытки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Аминова Оиша Махмуджоновна, Шаева Шукрона Шералиевна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Пингвинёнок Лоло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Федорова София Ильинична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Крошка - Дракошка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Иванов Макар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Я проснулся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Семенюк Костя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Новогодние чудеса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Котовщикова София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Белка на Луне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Попова Мария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Красная снежинка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Булыгина Александра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Елочный шар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Белизеко Анна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Дракоша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Журавлёва Валерия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Снежинка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Самокин Богдан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Валенки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Филинова Виктория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Снеговик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Сафтюк Алина Григорьевна, Сафтюк Екатерина Васильевна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"Сказочный домик"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2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Турушев Максим Александрович, Турушева Елена Викторовна, Турушев Александр Владимирович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"Шар желаний"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Кручинин Тимофей Максимович, Кручинина Элла Владимировна, Кручинин Максим Евгеньевич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"Волшебный шарик"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Хахалов Демид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звон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Доболев Демид, Доболев Александр Сергеевич, Доболева Юлия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"Авто Деда Мороза"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Чечель Варвара, Чечель Павел Владимирович, Чечель Анна Анатольевна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«Ёлочка-малышка»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Голикова Василиса, Голикова Татьяна Геннадьевна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«Новогодний венок»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8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Беспарточная Ксения Сергеевна, Беспарточная Мария Борисовна, Беспарточный Сергей Леонидович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"Символ года"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Аржанов Иван Артемович, Зонова Марина Сергеевна, Аржанов Артем Борисович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"Ёлочка-красавица"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Винков Данил Сергеевич, Винкова Александра Ивановна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"Дракоша"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92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Номинация «Интерьерная игрушка «Морозомобиль»»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Овчаров Алексей Алексеевич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Морозомобиль "снеговик-почтальон"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Свирск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Ширшова Юлия Ямиловна, Ширшов Илья Дмитриевич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Дед Мороз к нам мчится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22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Вокина Алёна Витальевна, Вокина Екатерина Владимировна, Вокин Виталий Николаевич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Медведева Галина Александровна, Кусова Елизавета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Вязаная композиция «Дед Мороз в пути»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Тенькова Анастасия Анатольевна, Тенькова Наталия Викторовна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Грузовичок с подарками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Храмцов Ярослав, Екатерина Андреевна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"Морозосани"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Гурина Милана Андреевна, Гурина Ирина Олеговна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"Новогодний переполох"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28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Долбышев Роман Анатольевич, Татаринцева Александра Александровна, Долбышев Анатолий Юрьевич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"Сани-самоходы Деда Мороза"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Колышкин Захар, Наталья Александровна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"Новогодние салазки из джутовой нити"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Анищенко Анастасия Олеговна, Анищенко Илья Павлович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«Чудо-машина Деда Мороза»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Макарова Александра Дмитриевна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 2024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315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Парыгина Майя Алексеевна, Парыгин Илья Алексеевич, Парыгин Алексей Юрьевич, Парыгина Валентина Николаевна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"Дедмашина"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Бахтиярова Марина Рафиковна, Бахтиярова Ольга Валерьевна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Братск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Матвеев Артём Константинович, Матвеева Александра Валерьевна, Матвеев Константин Владимирович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Новогодние сани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28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Матвеев Владимир Константинович, Матвеева Александра Валерьевна, Матвеев Константин Владимирович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Новый год к нам мчится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Шеболдин Дмитрий Владимирович, Шеболдина Екатерина Александровна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Зимолëт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Гудкова Анастасия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"Поровозик для деда мороза"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Ксыева Дарья Владимировна, Ксыева Елена Владимировна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Сани Деда Мороза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Яблоновский Кирилл Дмитриевич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Новогодний почтальон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Ликшин Степан Дмитриевич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«Чудо-сани Деда Мороза»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Красножон Матвей Александрович, Красножон Надежда Викторовна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 с образом малахитового кузова для подарков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Чучин Савелий Алексеевич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"В путь дорогу"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Гордиенко Елена Викторовна, Арина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Дед Мороз везёт подарки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Тулун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Кириллов Роман Дмитриевич, Подкорытова Евгения Александровна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Сани деде Мороза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Барсуков Тимур Алексеевич, Барсукова Анастасия Владимировна, Барсуков Алексей Александрович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Русские сани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Косяков Семен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"Суперсани"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Германчук Владимир Юрьевич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Волшебная карета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Баяндаевский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Смирнов Никита, Муравьёва Оксана Леонидовна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Дед Мороз спешит на праздник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Соколов Эльдар Дмитриевич, Соколова Татьяна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Кабриолет для Деда мороза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Качугский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Шкаликов Евгений Витальевич, Шкаликова Анастасия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"Новогодние путешественники"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Урбанович Анастасия Алексеевна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Дед Мороз 2024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Конахевич Тимофей Евгеньевич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Машина Деда Мороза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Панарин Андрей Андреевич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Чудо сани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Боркин Артём, Сальникова Анна Петровна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Лимузин Деда Мороза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Шелеховский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Коллективная работа МДОУ №10 «Дюймовочка»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Игнатьев Сергей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"Морозомобиль"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Бальчугова Юлия Алексеевна, Бальчугов Николай Владимирович, Бальчугов Артём Николаевич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"Тракторомобиль Деда Мороза"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Баяндаевский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Германчук Надежда Николаевна, Германчук Юрий Анатольевич, Германчук Мария Юрьевна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"Сани Деда Мороза"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Баяндаевский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Голобокова Екатерина Алексеевна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Сани деда Мороза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Зайцев Степан, Зайцева Ольга Григорьевна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Дед Мороз везет подарки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Черкашина Елена Генадьевна, Черкашин Михаил Александрович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Автомобиль для Деда Мороза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Шелеховский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Пензина Екатерина Васильевна, Богданова Александра Евгеньевна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Новогодние сани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Шелеховский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Мережко Савелий, Мережко Алексей Георгиевич, Мережко Валентина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Чудо-сани Деда Мороза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Пирогова Варвара Алексеевна, Пирогова Дарья Сергеевна, Пирогов Алексей Евгеньевич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"Чудо - сани"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92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Номинация «Кукольный театр «Морозко»»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Овчаров Алексей Алексеевич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Морозко настенька старуха и её дочь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Свирск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Кустов Егор Александрович, Кустова Татьяна Викторовна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Мороз волшебник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Марченко Алексей Антонович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"Морозко"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Николаева Настя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Сказка "Морозко"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8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Драгунов Михаил Алексеевич, Драгунова Любовь Станиславна, Драгунов Алексей Николаевич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"Морозко"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92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Номинация «Сувенир «Моя малая родина»»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Деревцова Марина Александровна, Деревцова Анна Александровна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"Байкал. Отголоски вчерашнего шторма"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Жигаловский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Копылова Валерия Александровна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"Елочный шар"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Козлов Илья Александрович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"Герб Усольского района!"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Сизов Артём Павлович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"Церковь Казанской Иконы Божией Матери в Тельме"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Панютина Арина Александровна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Деревенька моя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Демина Снежана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"Ямщик" - первый поселенец Зиминской земли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Николенко Георгий Владимирович, Николенко Кирилл Георгиевич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"Медвежий угол"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Петрова Елена Михайловна, Панова Александра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Панно «Мой дом»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Барсуков Тимур Алексеевич, Барсукова Анастасия Владимировна, Барсуков Алексей Александрович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Символ села Кобляково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Салтынюк Алексей Иванович, Салтынюк Владислав Алексеевич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"Пейзаж родного края"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Нижнеудинский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8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Вантеева Атефтина Александровна, Вантеев Дмитрий Николаевич, Вантеева Анастасия Дмитриевна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Герб Свирска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Свирск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Гарахина Алена Юрьевна, Гарахин Андрей Сергеевич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Моё Раздолье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Волжанина Евгения Андреевна, Фисюк Кирилл Максимович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"Раздолье"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Гарахина Алена Юрьевна, Михайлов Владимир Николаевич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"Наше Раздолье"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2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Вишняков Егор Александрович, Вишняков Александр Михайлович, Вишнякова Алла Николаевна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Юбилейная елочка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Усть-Илимск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Жукова Людмила Александровна, Жукова Анастасия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Герб Нукутского района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Нукутский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Сыроватский Кирилл Никитич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Природа родного края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Козлова Татьяна Артёмовна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Моё любимое село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Казанцева Екатерина Сергеевна, Казанцева Елена Юрьевна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Хранитель Байкала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5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Никитеева Евгения Дмитриевна, Никитеева Ольга Викторовна, Никитеев Дмитрий Иванович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Моя новогодняя Оса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78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Переверзева Алиса Николаевна, Переверзев Тимур Николаевич, Переверзева Екатерина Викторовна, Переверзев Николай Михайлович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Мой Бирит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Балаганский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Фаркова Мария, Фарков Константин Александрович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Моя малая Родина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Братск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22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Ракова Анна Евгеньевна, Лаверова Мария Игоревна, Былинина София Вячеславовна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"Мой любимый город Зима"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Сапов Ярослав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Домик зимой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5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Размахнин Платон, Размахнина Наталья Сергеевна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Сувенир "Дары Сибири!!!"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Дмитрий Сергеевич Кеслер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Дорога домой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Черемховский район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B14063" w:rsidRPr="00E74860" w:rsidTr="001C5696">
        <w:trPr>
          <w:trHeight w:val="18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Балахонов Никита Витальевич, Балахонова Анастасия Александровна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Край мой родной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063" w:rsidRPr="00E74860" w:rsidRDefault="00B14063" w:rsidP="001C5696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4860">
              <w:rPr>
                <w:rFonts w:ascii="Times New Roman" w:hAnsi="Times New Roman"/>
                <w:color w:val="000000"/>
                <w:sz w:val="24"/>
                <w:szCs w:val="24"/>
              </w:rPr>
              <w:t>Призёр</w:t>
            </w:r>
          </w:p>
        </w:tc>
      </w:tr>
    </w:tbl>
    <w:p w:rsidR="00B812C5" w:rsidRDefault="00B812C5" w:rsidP="00F41A64">
      <w:pPr>
        <w:widowControl/>
        <w:snapToGrid/>
        <w:spacing w:line="240" w:lineRule="auto"/>
        <w:ind w:firstLine="0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</w:p>
    <w:p w:rsidR="000472AC" w:rsidRDefault="000472AC" w:rsidP="00F41A64">
      <w:pPr>
        <w:widowControl/>
        <w:snapToGrid/>
        <w:spacing w:line="240" w:lineRule="auto"/>
        <w:ind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:rsidR="000472AC" w:rsidRPr="000472AC" w:rsidRDefault="000472AC" w:rsidP="000472AC">
      <w:pPr>
        <w:widowControl/>
        <w:snapToGrid/>
        <w:spacing w:line="240" w:lineRule="auto"/>
        <w:ind w:firstLine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472AC">
        <w:rPr>
          <w:rFonts w:ascii="Times New Roman" w:hAnsi="Times New Roman"/>
          <w:b/>
          <w:color w:val="000000"/>
          <w:sz w:val="24"/>
          <w:szCs w:val="24"/>
        </w:rPr>
        <w:lastRenderedPageBreak/>
        <w:t>СПИСОК УЧАСТНИКОВ</w:t>
      </w:r>
    </w:p>
    <w:p w:rsidR="00E664DB" w:rsidRDefault="00E664DB" w:rsidP="00F41A64">
      <w:pPr>
        <w:widowControl/>
        <w:snapToGrid/>
        <w:spacing w:line="240" w:lineRule="auto"/>
        <w:ind w:firstLine="0"/>
        <w:rPr>
          <w:rFonts w:ascii="Times New Roman" w:hAnsi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6"/>
        <w:gridCol w:w="2869"/>
        <w:gridCol w:w="2163"/>
        <w:gridCol w:w="2267"/>
        <w:gridCol w:w="2037"/>
      </w:tblGrid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ФИО членов семьи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Номинация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Название работы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Городской округ или муниципальный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Булатов Аркадий, Булатова Любовь Леонидовна, Булатов Александр Владимирович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Ох уж этот снеговик!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Жигаловский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Усынина Юлия Олеговна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"Куколка"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Железнов Игорь Андреевич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Елочная игрушка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Бакулина Нина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Новогодняя игрушка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Богатырëв Сергей Михайлович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Ëлочка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Макарова Валерия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Чудо Елочка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189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Анисимова Юлия Николаевна, Анисимова Марина Николаевна, Анисимов Николай Владимирович, Анисимов Владимир Николаевич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Игрушка Ёлочка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Шумракова Кристина Сергеевна, Ткачева Алина Ивановна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Игрушка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Куйтунский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Находкина Анастасия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домик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Ларионова Светлана Алексеевна, Ларионов Артём Андреевич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Винтажная елочная игрушка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Свирск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Комарицына Софья Андреевна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Новогодняя игрушка "Дракон"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Сурин Иван Олегович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Снеговичок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Попова Ирина Николаевна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Память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Рыжинская Ольга Николаевна, Шишминцева Алина Максимовна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"Ангелочек"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Шишминцева Елена Михайловна, Шишминцев Ярослав Максимович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"Золотое яблочко", "Конфетка"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Гаврилов Миша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"Звезда защитника"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Гуляева Таисия Курбоновна, Гуляева Ольга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Рождественский венок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Чуева Маргарита Денисовна, Чуева Марина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"Черепашка"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Чуева Полина Денисовна, Чуева Марина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"Черепашка"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Пудайкина Екатерина Ивановна, Пудайкина Диана Ивановна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Новогодняя игрушка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Свирск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Козьмина Елизавета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Ватная игрушка "Мальчик с метёлкой"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Боханский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Фёдорова Вероника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"Часы, новогодний тик - так"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Кривенко Ульяна Викторовна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«Шар на удачу»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Репников Сергей Владимирович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«Волшебный шар»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Шевченко Людмила Степановна, Тимонина Алина Павловна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"Лесная красавица"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Игнаткина Екатерина Олеговна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Здравствуй елка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Сидоров Константин Иванович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Снеговик с подарком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Ночевкина Софья Алексеевна, Андреева Мария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"Волшебный снеговик"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Крылов Дмитрий Алексеевич, Крылова Мария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"Ёлочка"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Сидоренко Алина Денисовна, Сидоренко Христина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"Рождественский мишка"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Макаров Дмитрий Сергеевич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"Символ года"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Лаврухина Дарья Дмитриевна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Винтаж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Гуляева Таисия Курбоновна, Гуляева Ольга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Диско-шар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Гуляева Таисия Курбоновна, Гуляева Ольга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Волшебный единорог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Семейкина Елизавета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Очаровательный заяц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Баяндаевский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Зданович Софья Алексеевна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Волшебный шарик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Баяндаевский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Бабижаева Яна Андреевна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Ёлочка из бисера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Большаков Илья, Большакова Юлия Николаевна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"Зимнее кружево"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Черемховский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Петрова Виктория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"Снеговик"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Черемховский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Нечаева Виктория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Ёлочный шар "Новостной"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Брыжеватый Савелий Владимирович, Брыжеватая Алла Семеновна, Тайшин Владимир Иванович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Пряжникова Юлия Геннадьевна, Быстрова Софья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снежинка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Тютина Анастасия Юрьевна, Тютина Софья Денисовна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Звёздная фантазия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Лютых Виталий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"Шар на удачу"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Копылевич Милана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"Снеговик - озорник"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Подшивалов Борис Викторович, Подшивалова Наталья Борисовна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Волшебная лампа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Бернаев Алексей Алексеевич, Бернаева Селена Владимировна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Пока часы 12 бьют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Андреева Ульяна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Елочная игрушка «Сердечко»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Братск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Заболотнова Яна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Елочная игрушка «Варежки»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Братск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Золикова Варвара Дмитриевна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Мухомор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Анжелика Геннадьевна Терёшкина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Шар из фоамирана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157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Стародубцев Максим Андреевич, Стародубцева Елена Николаевна, Стародубцев Андрей Геннадьевич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"Зимнее Чудо"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Арабей Мария Николаевна, Арабей Евгения Павловна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"Ангел"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Бондаренко София Максимовна, Бондаренко Анна Станисоавовна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Новогодняя игрушка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Усть-Илимский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Склярова Дарья Александровна, Скляров Денис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«Сюрприз под Новый год»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Гурина Милана Андреевна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Зимняя сказка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Тельнова Юлия Сергеевна, Тельнова Вероника Владимировна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Крылова Руслана Витальевна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Ёлочная фантазия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Тулунский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Гурченко Валерия Ильинична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Символ года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Тулунский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Баринова Екатерина Михайловна, Никишов Артём Олегович, Никишова Виктория Артёмовна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Скандинавский гном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Свирск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Луковников Богдан Олегович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Колокольчик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Поляков Тимофей Сергеевич, Полякова Екатерина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Новогодняя елочка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Горшкова Виктория Николаевна, Горшкова Светлана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Красавица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Щербакова Ольга, Леонид, Софья, Велина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Снегурочка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Шелеховский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Курсупова Анастасия, Курсупов Дмитрий, Курсупова Татьяна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Блестяшка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Прокопьева Ольга Викторовна, Прокопьева Полина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Ёлочное украшение </w:t>
            </w: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Дети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Прокопьева Ольга Викторовна, Прокопьева Полина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Шар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Жидких София, Олеся Владимировна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Новогодняя игрушка "Новогодняя ночь"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Волкова Анна Степановна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"Часы"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Никитина Олеся Николаевна, Никитин Кирилл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Сказочная фантазия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Никитина Олеся Николаевна, Никитин Кирилл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Шар желаний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Никитина Олеся Николаевна, Никитин Кирилл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Мерцающее чудо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Данилюк Назар Евгеньевич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Праздник к нам приходит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Тулунский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Борисенко Алексей Михайлович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"Винтажный воздушный шар!"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Старцева Таисия Алексеевна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Елочка-красавица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Конахевич Тимофей Евгеньевич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Варежка Деда 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Щербакова Кристина Артёмовна, Джиянов Эмамали Махмадсандович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"Символ года"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Саюк Юлия Станиславовна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«Ёлочный шар»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Прейм Лев Дмитриевич, мама - Прейм Татьяна Тахировна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"Старинные часы ещё идут..."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Саюк Юлия Станиславовна, Саюк Милана Максимовна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«Ёлочный шар»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Волкова Олеся Михайловна, Волков Матвей Андреевич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"Волшебный светофор"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Гурченко Полина Ильинична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Символ года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Тулунский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Ермакова Галина Владимировна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Подарок от Дедушки 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Тулун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Новгородцева Марина Евгеньевна, Новгородцева Татьяна Викторовна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"Игра цвета и света"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Качугский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Бутова Лидия Васильевна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"Круглый год ЗОЖ"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Качугский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Бадашкеева Таисия  Владимировна, Бдашкеева Ананстасия Леонидовна, Бдашкеев Владимир Никитич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Новогоднее чудо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Маслёнг Константин Борисович, Маслёнг Евгения Вячеслаловна, Маслёнг Борис Сергеевич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Шарик удачи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Маслёнг Михаил Борисович, Маслёнг Евгения Вячеславовна, Маслёнг Борис Сергеевич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Ритм жизни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Влас Иван Андреевич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Пряничный домик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Чунский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Алексеенкова Анастасия Вячеславовна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Колокольчик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Доттер Алексей Сергеевич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Шар мечты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Казакова Яна Павловна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Ромбы для елки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Попов Темофей, Жмурова Татьяна Викторовна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"Шишка"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Рыжкова Полина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Новогодние часики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Верхотурова Анастасия Юрьевна, Верхотуров Юра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Сказочный домик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Шумская Александра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"Часики"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Баирова Карина Константиновна, Терских Юлия Сергеевна, Баиров Константин Александрович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Шар на удачу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Гимазов Айрат Ильдарович, Гимазова Надежда Викторовна, Гимазов Ильдар Ваккасович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Лесная красавица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Симонова Василина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шар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Андрусенко София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Ёлочка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Федулова Оксана Александровна 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Умчи меня олень в свою страну оленью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Казачинско-Ленский район</w:t>
            </w:r>
          </w:p>
        </w:tc>
      </w:tr>
      <w:tr w:rsidR="000472AC" w:rsidRPr="000472AC" w:rsidTr="000472AC">
        <w:trPr>
          <w:trHeight w:val="157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Аксаментова Диана Александровна, Аксаментова Вероника Александровна, Аксаментова Олеся Александровна.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Волшебная птичка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Чувашева Екатерина Юрьевна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Кофейный дракончик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Дорофеев Вячеслав Алексеевич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Мягкая Ёлочка из ниток и картона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Власова Лилия Витальевна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Новогодняя игрушка из шишки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Балезина Мия Максимовна, Балезина Ольга Леонидовна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«Снежные огоньки»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Полковников Дмитрий Алексеевич, Адушинова Елизавета Вадимовна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"Новогодние зайчики"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Унагаев Лев Александрович, Унагаева Дарья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«Грибок»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Селезнева Валерия Алексеевна, Селезнева Алексанра Валерьевна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"Синичка"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Полковников Дмитрий Алексеевич, Адушинова Елизавета Вадимовна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"Новогодний зайчик"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Дудаль Глеб Иванович, Дудаль Ирина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"Дракоша"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Малашкин Роман Юрьевич, Малашкина Саяна Баировна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"Звездочка"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Некрасова Аврора Иннокентьевна, Некрасова Юлия Андреевна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"Елочка"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Карнаухов Илья Иванович, Карнаухова Виктория Вячеславовна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"Новогодний фонарик"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Самарин Георгий Геннадьевич, Бондарчук Екатерина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"Волшебный шар"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Балезина Мия Максимовна, Балезина Ольга Леонидовна 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«Сияние праздника»                                                                                                                   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Фомина Ксения Николаевна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Новогодние коньки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Кутимский Владимир 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Волшебство зимы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Арутюнова Полина Александровна, Арутюнова Светлана Игоревна 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Волшебная снежинка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Пасынкова Виктория Сергеевна, Пасынкова Маргарита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"Колокольчик"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Шингарёва Екатерина Геннадьевна, Шингарёв Иван Константинович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Новогодняя красавица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Братск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Хилько Елена Викторовна, Хилько Ксения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Новогоднее чудо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Братск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Тараненко Александр Андреевич, Тараненко Екатерина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"Новогодние часы"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Черкашина Валерия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Ёлочка с подарками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Иконников Трофим Русланович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Техношар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Белоногов Ярослав Иванович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Часы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Соболева Дарья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Апельсин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Шуваева Анастасия Владимировна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Гранат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Гудкова Анастасия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"Сказочный домик"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Балабанова Виктория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шар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Бальдруев Арсений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букет в колбе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Хахалов Демид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звон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Сапунова Ева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Новогодняя звезда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Залтанова Кира, Залтанова Марина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"Новогодний шар"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Плынская Мария, Плынская Анна Викторовна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"Птичка - невеличка"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Изибаева Алиса, Изибаева Марина Владимировна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"Новогодняя сказка"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Щербаков Иван, Щербакова Евгения Алексеевна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Дорбрый гном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Чин-Вин Богдан, Чин-Вин Юлия Игоревна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Елочная игрушка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Реутов Матвей, Реутова Нушик Торосовна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"Шарик желаний"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Ранский Андрей, Ранская Ирина Юрьевна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"Новогодние цветы"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Ошуркова Арина, Ошуркова Елена Владимировна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"Веселые лампочки"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Уринова Алина Азизовна, Уринова Анастасия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"Ёлочка -красавица"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Логвиненко Михаил, Полькина Юлия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"Снеговик - почтовик"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Антипенко Лиана Дмитриевна, Антипенко Галина Николаевна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"Сердечко для ёлочки"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Лавёров Дмитрий Сергеевич, Лавёрова Анастасия Евгеньевна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"Волшебное сердечко"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Садыков Данил Андреевич, Кульпина Оксана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"Новогодняя сказка"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Купер Александр Станиславович, Купер Валентина Анатольевна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"Новогоднее настроение"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Нарицина Наталия Артемовна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Зимний шар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Яворская Анна, Яворская Оксана Викторовна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Новогодняя игрушка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Никитина Валерия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Ледяная хрупкость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Самогородецкая Александра Романовна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Праздничное настроение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Короткова Валерия Валерьевна, Хлыстова Анастасия Валерьевна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Ёлочка чудес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Мазутова Татьяна Александровна, Мазутова Дина Владимировна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"Кукла-пеленашка"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Слюдянский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Давыдкина Анна Максимовна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"Сказочный гриб"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Слюдянский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Ступин Никита Алексеевич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шар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Брыжеватая Диана Михайловна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Клоун моего детства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Орлова Александра Дмитриевна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"Снеговик Петрович"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Ленев Евгений Владимирович 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Объёмная снежинка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Лобазова Варвара, Пежемский Руслан Николаевич, Пежемская Анастасия Витальевна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"Щелкунчик"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Ласточкина Алина, Ласточкин Артём Сергеевич, Ласточкина Елена Владиславовна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«Зайка»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Зыкина Анна Витальевна, Зыкина Мария, Александровна, Зыкин Виталий Александрович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"Чудо - медвежонок"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Дьячков Макар Павлович, Быстрова Ксения Валерьевна, Дьячков Павел Викторович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"Новогоднее настроение"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Анкудинова Татьяна Николаевна, Григорьева Виолетта Алексеевна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Рождественский месяц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Корецкий Артём, Пежемский Руслан Николаевич, Пежемская Анастасия Витальевна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«Подарок»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Власова Ольга Александровна, Власов Валерий Витальевич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Земляничка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Ильичева Анна, Ильичев Илья Юрьевич, Борзак Наталья Андреевна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«Моя ёлочка»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Шалина Юлия Юрьевна, Шалин Макар Андреевич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Новогодняя Ёлка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Багдасарян Алине, Багдасарян Ани Артуровна, Багдасарян Ваган Ривикович, Багдасарян Кристине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шар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Нечаев Игорь, Нечаев Евгений Викторович, Нечаева Ольга Николаевна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Маленькая ёлочка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Ленёва Людмила Александровна, Ленёв Евгений Владимирович, Лёнев Богдан Владимирович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шар, Снежинка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Бабич  Александр Михайлович, Бабич Михаил Александрович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"Заяц -барабанщик"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Велюго Андрей Юрьевич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Красивая игрушка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Константинов Станислав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Ночное зимнее небо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174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Самотис София Станиславовна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Ёлочное украшение «Винтажная игрушка»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Снежинка канзаши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Ялалова Руслана Михайловна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Смешарик-лосяш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Чиликова Ольга Алексеевна, Чиликова Анастасия Михайловна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Сани скороходы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Тулунский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Тюленев Алексей  Валерьевич, Тюленева Ксения Вадимовна, Тюленева Евангелина Алексеевна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 Деда 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Свирск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Чиликова Ольга Алексеевна, Чиликова Анастасия Михайловна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Сани расписные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Тулунский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Баркова Кристина Вадимовна, Баркова Яна Викторовна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"Сверкающая улыбка праздника"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Усть-Илимский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Лаврухин Денис Дмитриевич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Ксыева Дарья Владимировна, Ксыева Елена Владимировна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Сани Деда 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Гурина Милана Андреевна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переполох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Тайшетский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Иванов Сергей Михайлович, Подпругина Юлия Андреевна, Иванов Ярослав Сергеевич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"Чудеса случаются"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Качугский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Тельнова Ульяна Алексеевна, Федосеева Любовь Юрьевна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"Лимузин Деда Мороза"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Волкова Анна Степановна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"Авто Деда Мороза"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Аширова Елена Владимировна, Аширова Арина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Волшебные сани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Нукутский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Николаев Захар Эдуардович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"Морозомобиль для Деда Мороза!"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Логинова Алиса Аркадьевна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"Сказочный автомобиль Деда Мороза"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189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Мошковцев Андрей Александрович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"Волшебный автомобиль"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Голованова Екатерина, Надежда Анатольевна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"Новогодние мечты"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Абашеева Мария Владимировна, Абашеев Максим Денисович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Гномик-светильник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Анищенко Анастасия Олеговна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«Чудо-машина Деда Мороза»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Серёдкина Елена Валерьевна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«Волшебный Мобиль»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Серёдкина Елена Валерьевна, Серёдкина Варвара Ивановна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«Волшебный Мобиль»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Симакова Татьяна Ахметовна, Симакова Ксения Васильевна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автомобиль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Дятлов Артём Сергеевич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Саянск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Кучина Алена Игоревна, Кучин Даниил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Волшебные сани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Тюрнёв  Сергей Максимович, Тюрнёва  Ксения Александровна, Тюрнёв  Максим Сергеевич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Новый год-2024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Макарова Николь Иннокентьевна, Цюпяк Любовь Ивановна, Макоров Иннокентий Кириллович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 "Оса-2024"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Ведрова Анастасия, Ведрова Анна Алексеевна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"Новогодние сани"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Парыгина Майя, Парыгин Алексей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Дедмашина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Гемидович Валентина, Лебедева Галина Алексеевна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"Новогоднее настроение"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Черемховский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Сагитов Максим Маратович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Сани Деда 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Милостных Даниил Алексеевич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Машина Деда 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Сагитов Максим Маратович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Сани Деда 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Курдюкова Кристина Витальевна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Хавкунова Анна Ивановна, Хавкунова Кира Алексеевна 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"Чудесные сани"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Михайлова Марина Сергеевна, Михайлов Евгений Сергеевич, Михайлов Андрей Евгеньевич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"Автомобиль чудес"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Кутимский Владимир 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Сани для Деда 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Лебедев Кирилл Иванович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"Волшебные сани"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Шовкомуд Захар Игоревич, Малинина Евгения Юрьевна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Праздник едет к нам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Ощепков Андрей, Белик Татьяна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Автомобиль Деда  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Бурнина Наталья Петровна, Бурнина Ульяна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Волшебные сани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Братск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Анищенко Яна Игоревна, Анищенко Юлия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"Новогодний экспресс"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Ковков Данил Александрович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Григорян Андрей Артемович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Эх,прокачу!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Щвецов Артем Андреевич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Сани-скороходы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Федотова Наталья Александровна, Федотов Данил Максимович, Федотов Егор Максимович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Автосани деда 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Коновалова Полина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Морозомобиль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Балахонов Никита Витальевич, Балахонова Анастасия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Крылья Деда 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Макеев Олег Владимирович, Макеева Анастасия Ивановна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"Волшебство на колесах"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Иркутский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Бутяйкин Артём, Комиссаров Наталья Викторовна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Интерьерная игрушка «Морозомобиль»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Авто ДедаМороза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Кантур Вадим Валерьевич, Синкевич Екатерина Михайловна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Кукольный театр «Морозко»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"Старик"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Маслов Артем Юрьевич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Кукольный театр «Морозко»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Моя первая игушка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Терёшкина Анжелика Геннадьевна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Кукольный театр «Морозко»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Персонаж дед мороз сказка "Морозка"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226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Бородаенко Екатерина Игоревна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Кукольный театр «Морозко»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Фантазия театра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Тулунский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Грица Анастасия Александровна, Грица Денис Васильевич, Грица Варвара Денисовна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Кукольный театр «Морозко»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Заюшкина избушка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Зима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Иванова Виктория Андреевна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Кукольный театр «Морозко»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Старуха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Иванова Алина Артемовна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Кукольный театр «Морозко»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Старуха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Тяглова Арина Алексеевна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Кукольный театр «Морозко»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Марфушенька - душенька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Усолье-Сибирское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Бенц Арина, Бенц Татьяна Александровна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Кукольный театр «Морозко»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"Дедушка Мороз"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Чин-Вин Богдан, Чин-Вин Юлия Игоревна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Кукольный театр «Морозко»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Веселый снеговик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233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Самарин Захар, Самарина Людмила Юрьевна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Милый сердцу край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Жигаловский район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Попова Арина Сергеевна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из Елани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Антонова Лалита Анатольевна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Русская кукла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Ангарск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Хохлов Кирилл Олегович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Природа Родного Края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Слюдянский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Лохова-Чунасова Анна Андреяновна, Бережных Татьяна Юрьевна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Сувенирные носочки из натуральной шерсти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Фефелова Таисия, Корней Анна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Река Ангара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Карпович Артемий Андреевич, Давлятова Юлия Ивановна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"Восьмое чудо света"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Салтынюк Алексей Иванович, Салдынюк Владислав Алексеевич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"Пейзаж родного края"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Нижнеудинский район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Волкова Анна Степановна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Магнит "Вихоревка"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Баклушин Георгий Романович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Магнит "Моя Малая Родина"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Федулова Оксана Александровна, Федулова Алина Сирожевна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Браслет на память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Казачинско-Ленский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Акинина Марина Викторовна, Акинина Виктория Викторовна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Снежная сказка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Черемхово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Булах Владислав Борисович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"С новым годом, Моя Малая Родина!"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Усольский район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Тужик Софья Анатольевна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Школа 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Тулунский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Спасов Роман Алексеевич, Спасова Наталья Николаевна, Спасов Алексей Родионович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Зимняя сказка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</w:tr>
      <w:tr w:rsidR="000472AC" w:rsidRPr="000472AC" w:rsidTr="000472AC">
        <w:trPr>
          <w:trHeight w:val="945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Сокольская Ксения Сергеевна, Сокольская Вероника Викторовна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Байкал - моя Родина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Шелеховский район</w:t>
            </w:r>
          </w:p>
        </w:tc>
      </w:tr>
      <w:tr w:rsidR="000472AC" w:rsidRPr="000472AC" w:rsidTr="000472AC">
        <w:trPr>
          <w:trHeight w:val="126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Барлукова Ксения Арсентьевна, Барлукова Любовь Николаевна, Барлуков Арсентий Курманбаевич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Новогодний сувенир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Осинский район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Волкова Анна Степановна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Магнит "Я люблю Вихоревку"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Братский район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Журавлёва Валерия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Зимний домик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Замоголов Ильдар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Волшебный лес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г. Иркутск</w:t>
            </w:r>
          </w:p>
        </w:tc>
      </w:tr>
      <w:tr w:rsidR="000472AC" w:rsidRPr="000472AC" w:rsidTr="000472AC">
        <w:trPr>
          <w:trHeight w:val="630"/>
        </w:trPr>
        <w:tc>
          <w:tcPr>
            <w:tcW w:w="4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338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Нешкуренко Ксения Михайловна</w:t>
            </w:r>
          </w:p>
        </w:tc>
        <w:tc>
          <w:tcPr>
            <w:tcW w:w="226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Сувенир «Моя малая родина»</w:t>
            </w:r>
          </w:p>
        </w:tc>
        <w:tc>
          <w:tcPr>
            <w:tcW w:w="242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"Байкальская варежка"</w:t>
            </w:r>
          </w:p>
        </w:tc>
        <w:tc>
          <w:tcPr>
            <w:tcW w:w="2000" w:type="dxa"/>
            <w:hideMark/>
          </w:tcPr>
          <w:p w:rsidR="000472AC" w:rsidRPr="000472AC" w:rsidRDefault="000472AC" w:rsidP="00633A28">
            <w:pPr>
              <w:widowControl/>
              <w:snapToGrid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72AC">
              <w:rPr>
                <w:rFonts w:ascii="Times New Roman" w:hAnsi="Times New Roman"/>
                <w:color w:val="000000"/>
                <w:sz w:val="24"/>
                <w:szCs w:val="24"/>
              </w:rPr>
              <w:t>Слюдянский район</w:t>
            </w:r>
          </w:p>
        </w:tc>
      </w:tr>
    </w:tbl>
    <w:p w:rsidR="000472AC" w:rsidRPr="00B812C5" w:rsidRDefault="000472AC" w:rsidP="00F41A64">
      <w:pPr>
        <w:widowControl/>
        <w:snapToGrid/>
        <w:spacing w:line="240" w:lineRule="auto"/>
        <w:ind w:firstLine="0"/>
        <w:rPr>
          <w:rFonts w:ascii="Times New Roman" w:hAnsi="Times New Roman"/>
          <w:color w:val="000000"/>
          <w:sz w:val="24"/>
          <w:szCs w:val="24"/>
        </w:rPr>
      </w:pPr>
    </w:p>
    <w:sectPr w:rsidR="000472AC" w:rsidRPr="00B812C5" w:rsidSect="007D3FFA">
      <w:pgSz w:w="11906" w:h="16838"/>
      <w:pgMar w:top="567" w:right="566" w:bottom="426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62C7" w:rsidRDefault="000E62C7" w:rsidP="00AE47C4">
      <w:pPr>
        <w:widowControl/>
        <w:snapToGrid/>
        <w:spacing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0E62C7" w:rsidRDefault="000E62C7" w:rsidP="00AE47C4">
      <w:pPr>
        <w:widowControl/>
        <w:snapToGrid/>
        <w:spacing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62C7" w:rsidRDefault="000E62C7" w:rsidP="00AE47C4">
      <w:pPr>
        <w:widowControl/>
        <w:snapToGrid/>
        <w:spacing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0E62C7" w:rsidRDefault="000E62C7" w:rsidP="00AE47C4">
      <w:pPr>
        <w:widowControl/>
        <w:snapToGrid/>
        <w:spacing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RTF_Num 30"/>
    <w:lvl w:ilvl="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2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0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7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4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1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6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32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6BECA874"/>
    <w:name w:val="RTF_Num 22"/>
    <w:lvl w:ilvl="0">
      <w:start w:val="1"/>
      <w:numFmt w:val="decimal"/>
      <w:lvlText w:val="%1."/>
      <w:lvlJc w:val="left"/>
      <w:pPr>
        <w:ind w:left="13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0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7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2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9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5AEEF734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" w15:restartNumberingAfterBreak="0">
    <w:nsid w:val="00000005"/>
    <w:multiLevelType w:val="multilevel"/>
    <w:tmpl w:val="8D289B14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cs="Times New Roman"/>
      </w:rPr>
    </w:lvl>
  </w:abstractNum>
  <w:abstractNum w:abstractNumId="4" w15:restartNumberingAfterBreak="0">
    <w:nsid w:val="00F86B9D"/>
    <w:multiLevelType w:val="hybridMultilevel"/>
    <w:tmpl w:val="8294F2CE"/>
    <w:lvl w:ilvl="0" w:tplc="834EDC7C">
      <w:start w:val="1"/>
      <w:numFmt w:val="decimal"/>
      <w:pStyle w:val="1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 w15:restartNumberingAfterBreak="0">
    <w:nsid w:val="05704D33"/>
    <w:multiLevelType w:val="hybridMultilevel"/>
    <w:tmpl w:val="B67C23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5716889"/>
    <w:multiLevelType w:val="hybridMultilevel"/>
    <w:tmpl w:val="B1FEEF76"/>
    <w:lvl w:ilvl="0" w:tplc="13BC5B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6633DE2"/>
    <w:multiLevelType w:val="hybridMultilevel"/>
    <w:tmpl w:val="1E68E5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88344F5"/>
    <w:multiLevelType w:val="hybridMultilevel"/>
    <w:tmpl w:val="9DDA5D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6394D76"/>
    <w:multiLevelType w:val="hybridMultilevel"/>
    <w:tmpl w:val="B55AE27C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0" w15:restartNumberingAfterBreak="0">
    <w:nsid w:val="1C022612"/>
    <w:multiLevelType w:val="hybridMultilevel"/>
    <w:tmpl w:val="14B60392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D7E323E"/>
    <w:multiLevelType w:val="multilevel"/>
    <w:tmpl w:val="5D1458A8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2" w15:restartNumberingAfterBreak="0">
    <w:nsid w:val="1F4608E4"/>
    <w:multiLevelType w:val="hybridMultilevel"/>
    <w:tmpl w:val="01A800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00931C9"/>
    <w:multiLevelType w:val="hybridMultilevel"/>
    <w:tmpl w:val="C25CF0B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D972D61"/>
    <w:multiLevelType w:val="multilevel"/>
    <w:tmpl w:val="19E4965C"/>
    <w:lvl w:ilvl="0">
      <w:start w:val="3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cs="Times New Roman" w:hint="default"/>
      </w:rPr>
    </w:lvl>
  </w:abstractNum>
  <w:abstractNum w:abstractNumId="15" w15:restartNumberingAfterBreak="0">
    <w:nsid w:val="2DD0474B"/>
    <w:multiLevelType w:val="hybridMultilevel"/>
    <w:tmpl w:val="798C80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7395326"/>
    <w:multiLevelType w:val="hybridMultilevel"/>
    <w:tmpl w:val="8DF2E55E"/>
    <w:lvl w:ilvl="0" w:tplc="D260630E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17" w15:restartNumberingAfterBreak="0">
    <w:nsid w:val="43A5427D"/>
    <w:multiLevelType w:val="multilevel"/>
    <w:tmpl w:val="3514A4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8" w15:restartNumberingAfterBreak="0">
    <w:nsid w:val="454B235C"/>
    <w:multiLevelType w:val="multilevel"/>
    <w:tmpl w:val="99283E2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19" w15:restartNumberingAfterBreak="0">
    <w:nsid w:val="46880458"/>
    <w:multiLevelType w:val="hybridMultilevel"/>
    <w:tmpl w:val="9546046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8AF18C5"/>
    <w:multiLevelType w:val="hybridMultilevel"/>
    <w:tmpl w:val="2D22F8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CE40489"/>
    <w:multiLevelType w:val="singleLevel"/>
    <w:tmpl w:val="27987E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2" w15:restartNumberingAfterBreak="0">
    <w:nsid w:val="533E2A57"/>
    <w:multiLevelType w:val="multilevel"/>
    <w:tmpl w:val="348EB61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3" w15:restartNumberingAfterBreak="0">
    <w:nsid w:val="5BCA1592"/>
    <w:multiLevelType w:val="hybridMultilevel"/>
    <w:tmpl w:val="B4F00D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09F7F59"/>
    <w:multiLevelType w:val="hybridMultilevel"/>
    <w:tmpl w:val="E23E23CC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61387BF3"/>
    <w:multiLevelType w:val="hybridMultilevel"/>
    <w:tmpl w:val="09647C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01F29DD"/>
    <w:multiLevelType w:val="hybridMultilevel"/>
    <w:tmpl w:val="4590092A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AD87884"/>
    <w:multiLevelType w:val="hybridMultilevel"/>
    <w:tmpl w:val="8668B3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</w:num>
  <w:num w:numId="3">
    <w:abstractNumId w:val="2"/>
  </w:num>
  <w:num w:numId="4">
    <w:abstractNumId w:val="11"/>
  </w:num>
  <w:num w:numId="5">
    <w:abstractNumId w:val="26"/>
  </w:num>
  <w:num w:numId="6">
    <w:abstractNumId w:val="27"/>
  </w:num>
  <w:num w:numId="7">
    <w:abstractNumId w:val="17"/>
  </w:num>
  <w:num w:numId="8">
    <w:abstractNumId w:val="16"/>
  </w:num>
  <w:num w:numId="9">
    <w:abstractNumId w:val="12"/>
  </w:num>
  <w:num w:numId="10">
    <w:abstractNumId w:val="7"/>
  </w:num>
  <w:num w:numId="11">
    <w:abstractNumId w:val="15"/>
  </w:num>
  <w:num w:numId="12">
    <w:abstractNumId w:val="10"/>
  </w:num>
  <w:num w:numId="13">
    <w:abstractNumId w:val="22"/>
  </w:num>
  <w:num w:numId="14">
    <w:abstractNumId w:val="25"/>
  </w:num>
  <w:num w:numId="15">
    <w:abstractNumId w:val="14"/>
  </w:num>
  <w:num w:numId="16">
    <w:abstractNumId w:val="24"/>
  </w:num>
  <w:num w:numId="17">
    <w:abstractNumId w:val="6"/>
  </w:num>
  <w:num w:numId="18">
    <w:abstractNumId w:val="18"/>
  </w:num>
  <w:num w:numId="19">
    <w:abstractNumId w:val="8"/>
  </w:num>
  <w:num w:numId="20">
    <w:abstractNumId w:val="20"/>
  </w:num>
  <w:num w:numId="21">
    <w:abstractNumId w:val="9"/>
  </w:num>
  <w:num w:numId="22">
    <w:abstractNumId w:val="13"/>
  </w:num>
  <w:num w:numId="23">
    <w:abstractNumId w:val="19"/>
  </w:num>
  <w:num w:numId="24">
    <w:abstractNumId w:val="5"/>
  </w:num>
  <w:num w:numId="25">
    <w:abstractNumId w:val="2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93B"/>
    <w:rsid w:val="00001C74"/>
    <w:rsid w:val="00011558"/>
    <w:rsid w:val="00015215"/>
    <w:rsid w:val="00017F49"/>
    <w:rsid w:val="000214FB"/>
    <w:rsid w:val="00021811"/>
    <w:rsid w:val="00022349"/>
    <w:rsid w:val="00022655"/>
    <w:rsid w:val="000228CF"/>
    <w:rsid w:val="00022FDF"/>
    <w:rsid w:val="0002451B"/>
    <w:rsid w:val="00036045"/>
    <w:rsid w:val="000426C1"/>
    <w:rsid w:val="00045D3C"/>
    <w:rsid w:val="000460AA"/>
    <w:rsid w:val="000472AC"/>
    <w:rsid w:val="00050958"/>
    <w:rsid w:val="000614DE"/>
    <w:rsid w:val="00061885"/>
    <w:rsid w:val="00064E1B"/>
    <w:rsid w:val="00065F86"/>
    <w:rsid w:val="0007225C"/>
    <w:rsid w:val="0007241E"/>
    <w:rsid w:val="000729DD"/>
    <w:rsid w:val="00073D10"/>
    <w:rsid w:val="00076064"/>
    <w:rsid w:val="000762D5"/>
    <w:rsid w:val="00076AA6"/>
    <w:rsid w:val="000771D0"/>
    <w:rsid w:val="0008342D"/>
    <w:rsid w:val="0008520D"/>
    <w:rsid w:val="00097B32"/>
    <w:rsid w:val="000A0A9F"/>
    <w:rsid w:val="000A74CB"/>
    <w:rsid w:val="000B12B5"/>
    <w:rsid w:val="000B1F5D"/>
    <w:rsid w:val="000B279F"/>
    <w:rsid w:val="000B58B6"/>
    <w:rsid w:val="000B5906"/>
    <w:rsid w:val="000C451F"/>
    <w:rsid w:val="000C5EFF"/>
    <w:rsid w:val="000C662D"/>
    <w:rsid w:val="000C6ED5"/>
    <w:rsid w:val="000C788D"/>
    <w:rsid w:val="000D647F"/>
    <w:rsid w:val="000E02C1"/>
    <w:rsid w:val="000E26FA"/>
    <w:rsid w:val="000E403E"/>
    <w:rsid w:val="000E62C7"/>
    <w:rsid w:val="000F6E41"/>
    <w:rsid w:val="001000BF"/>
    <w:rsid w:val="00101ADF"/>
    <w:rsid w:val="00104DFC"/>
    <w:rsid w:val="00106153"/>
    <w:rsid w:val="001106C6"/>
    <w:rsid w:val="00116130"/>
    <w:rsid w:val="0011758F"/>
    <w:rsid w:val="00121789"/>
    <w:rsid w:val="00123A08"/>
    <w:rsid w:val="00133E53"/>
    <w:rsid w:val="0013631C"/>
    <w:rsid w:val="00137CB2"/>
    <w:rsid w:val="0014145C"/>
    <w:rsid w:val="00146C00"/>
    <w:rsid w:val="001476B1"/>
    <w:rsid w:val="00147C5D"/>
    <w:rsid w:val="00151384"/>
    <w:rsid w:val="00153A69"/>
    <w:rsid w:val="00156E17"/>
    <w:rsid w:val="001570EB"/>
    <w:rsid w:val="00160C50"/>
    <w:rsid w:val="001613E7"/>
    <w:rsid w:val="00163E99"/>
    <w:rsid w:val="00164612"/>
    <w:rsid w:val="00166149"/>
    <w:rsid w:val="001675DF"/>
    <w:rsid w:val="00167F5D"/>
    <w:rsid w:val="0017093B"/>
    <w:rsid w:val="0017160D"/>
    <w:rsid w:val="00174037"/>
    <w:rsid w:val="001750EB"/>
    <w:rsid w:val="001762DF"/>
    <w:rsid w:val="001809E5"/>
    <w:rsid w:val="00182CB6"/>
    <w:rsid w:val="00184A2F"/>
    <w:rsid w:val="00186145"/>
    <w:rsid w:val="00187F2B"/>
    <w:rsid w:val="00190D11"/>
    <w:rsid w:val="00193BEB"/>
    <w:rsid w:val="0019754D"/>
    <w:rsid w:val="00197C97"/>
    <w:rsid w:val="00197DF2"/>
    <w:rsid w:val="001A17F1"/>
    <w:rsid w:val="001A2686"/>
    <w:rsid w:val="001A3C48"/>
    <w:rsid w:val="001B296B"/>
    <w:rsid w:val="001B2E7B"/>
    <w:rsid w:val="001B4C01"/>
    <w:rsid w:val="001B77A5"/>
    <w:rsid w:val="001C1D64"/>
    <w:rsid w:val="001C410F"/>
    <w:rsid w:val="001C7491"/>
    <w:rsid w:val="001C7534"/>
    <w:rsid w:val="001D1E37"/>
    <w:rsid w:val="001D4458"/>
    <w:rsid w:val="001D550D"/>
    <w:rsid w:val="001E122B"/>
    <w:rsid w:val="001E2334"/>
    <w:rsid w:val="001E3A40"/>
    <w:rsid w:val="001E3C01"/>
    <w:rsid w:val="001E6AF8"/>
    <w:rsid w:val="001E78DD"/>
    <w:rsid w:val="001E7A7D"/>
    <w:rsid w:val="001F0076"/>
    <w:rsid w:val="001F0D22"/>
    <w:rsid w:val="001F74A2"/>
    <w:rsid w:val="00201E03"/>
    <w:rsid w:val="002034E2"/>
    <w:rsid w:val="00203AB1"/>
    <w:rsid w:val="00206C00"/>
    <w:rsid w:val="0020735B"/>
    <w:rsid w:val="0021031C"/>
    <w:rsid w:val="00212A41"/>
    <w:rsid w:val="0021507D"/>
    <w:rsid w:val="002153A8"/>
    <w:rsid w:val="002165BC"/>
    <w:rsid w:val="002228F7"/>
    <w:rsid w:val="00226491"/>
    <w:rsid w:val="0022779D"/>
    <w:rsid w:val="00227FCD"/>
    <w:rsid w:val="00230541"/>
    <w:rsid w:val="0024251E"/>
    <w:rsid w:val="0024427F"/>
    <w:rsid w:val="00244A74"/>
    <w:rsid w:val="00260218"/>
    <w:rsid w:val="00262BFF"/>
    <w:rsid w:val="00264A8B"/>
    <w:rsid w:val="0027593F"/>
    <w:rsid w:val="00276315"/>
    <w:rsid w:val="00276F07"/>
    <w:rsid w:val="002806F2"/>
    <w:rsid w:val="00284344"/>
    <w:rsid w:val="0028618D"/>
    <w:rsid w:val="00291BF4"/>
    <w:rsid w:val="002945CA"/>
    <w:rsid w:val="002948B4"/>
    <w:rsid w:val="00295C22"/>
    <w:rsid w:val="002974BE"/>
    <w:rsid w:val="002A2B56"/>
    <w:rsid w:val="002A5D11"/>
    <w:rsid w:val="002B1F96"/>
    <w:rsid w:val="002B4880"/>
    <w:rsid w:val="002B550D"/>
    <w:rsid w:val="002C1CF5"/>
    <w:rsid w:val="002D060A"/>
    <w:rsid w:val="002D094D"/>
    <w:rsid w:val="002D4656"/>
    <w:rsid w:val="002D4B4E"/>
    <w:rsid w:val="002E0B28"/>
    <w:rsid w:val="002E0DD0"/>
    <w:rsid w:val="002E4D3F"/>
    <w:rsid w:val="002E6105"/>
    <w:rsid w:val="002E7BAD"/>
    <w:rsid w:val="002F0338"/>
    <w:rsid w:val="002F34D2"/>
    <w:rsid w:val="002F5B9E"/>
    <w:rsid w:val="002F6E1F"/>
    <w:rsid w:val="002F79EE"/>
    <w:rsid w:val="003011D9"/>
    <w:rsid w:val="0030123E"/>
    <w:rsid w:val="00302E50"/>
    <w:rsid w:val="0030553D"/>
    <w:rsid w:val="003078F5"/>
    <w:rsid w:val="00317162"/>
    <w:rsid w:val="0032183F"/>
    <w:rsid w:val="0032306E"/>
    <w:rsid w:val="00323F8F"/>
    <w:rsid w:val="0033584E"/>
    <w:rsid w:val="00336136"/>
    <w:rsid w:val="00336265"/>
    <w:rsid w:val="00337EFA"/>
    <w:rsid w:val="00343089"/>
    <w:rsid w:val="00347F04"/>
    <w:rsid w:val="003509A8"/>
    <w:rsid w:val="00351482"/>
    <w:rsid w:val="00353937"/>
    <w:rsid w:val="00355623"/>
    <w:rsid w:val="0036509C"/>
    <w:rsid w:val="00370ECF"/>
    <w:rsid w:val="003717CE"/>
    <w:rsid w:val="00372A0C"/>
    <w:rsid w:val="0038064A"/>
    <w:rsid w:val="003811CE"/>
    <w:rsid w:val="00387D19"/>
    <w:rsid w:val="003924DE"/>
    <w:rsid w:val="00394F29"/>
    <w:rsid w:val="00397D97"/>
    <w:rsid w:val="003A0C19"/>
    <w:rsid w:val="003A1E54"/>
    <w:rsid w:val="003A31B2"/>
    <w:rsid w:val="003A58BE"/>
    <w:rsid w:val="003B1AFA"/>
    <w:rsid w:val="003B201E"/>
    <w:rsid w:val="003C2EAD"/>
    <w:rsid w:val="003D2379"/>
    <w:rsid w:val="003D3B4A"/>
    <w:rsid w:val="003D4033"/>
    <w:rsid w:val="003D446C"/>
    <w:rsid w:val="003D7535"/>
    <w:rsid w:val="003E2BF4"/>
    <w:rsid w:val="003E3283"/>
    <w:rsid w:val="003E4103"/>
    <w:rsid w:val="003E4167"/>
    <w:rsid w:val="003E5905"/>
    <w:rsid w:val="003E67CA"/>
    <w:rsid w:val="003F05CD"/>
    <w:rsid w:val="003F1890"/>
    <w:rsid w:val="003F58ED"/>
    <w:rsid w:val="003F653B"/>
    <w:rsid w:val="003F7054"/>
    <w:rsid w:val="0040287F"/>
    <w:rsid w:val="004127ED"/>
    <w:rsid w:val="00416A30"/>
    <w:rsid w:val="00422BE3"/>
    <w:rsid w:val="004260F1"/>
    <w:rsid w:val="00442BF0"/>
    <w:rsid w:val="00444B95"/>
    <w:rsid w:val="0045265C"/>
    <w:rsid w:val="00452B67"/>
    <w:rsid w:val="00455E80"/>
    <w:rsid w:val="00456722"/>
    <w:rsid w:val="00457C2E"/>
    <w:rsid w:val="00460076"/>
    <w:rsid w:val="0046277D"/>
    <w:rsid w:val="004637EE"/>
    <w:rsid w:val="00464970"/>
    <w:rsid w:val="00464E1B"/>
    <w:rsid w:val="00473AA4"/>
    <w:rsid w:val="004761E8"/>
    <w:rsid w:val="00482845"/>
    <w:rsid w:val="00485A4D"/>
    <w:rsid w:val="004937C3"/>
    <w:rsid w:val="00494413"/>
    <w:rsid w:val="00495910"/>
    <w:rsid w:val="00496034"/>
    <w:rsid w:val="004A1C0C"/>
    <w:rsid w:val="004A425E"/>
    <w:rsid w:val="004B2169"/>
    <w:rsid w:val="004B2B2E"/>
    <w:rsid w:val="004B398D"/>
    <w:rsid w:val="004B431C"/>
    <w:rsid w:val="004B61CC"/>
    <w:rsid w:val="004C4333"/>
    <w:rsid w:val="004C5758"/>
    <w:rsid w:val="004D1E59"/>
    <w:rsid w:val="004D4997"/>
    <w:rsid w:val="004D5EDA"/>
    <w:rsid w:val="004E1C09"/>
    <w:rsid w:val="004E4F83"/>
    <w:rsid w:val="004E6663"/>
    <w:rsid w:val="004F3C79"/>
    <w:rsid w:val="0050566C"/>
    <w:rsid w:val="0051021A"/>
    <w:rsid w:val="0051151D"/>
    <w:rsid w:val="00515795"/>
    <w:rsid w:val="005173FA"/>
    <w:rsid w:val="005247FB"/>
    <w:rsid w:val="005253B1"/>
    <w:rsid w:val="005256C5"/>
    <w:rsid w:val="005332AD"/>
    <w:rsid w:val="00540199"/>
    <w:rsid w:val="00540280"/>
    <w:rsid w:val="00540DA8"/>
    <w:rsid w:val="0056011B"/>
    <w:rsid w:val="00566C07"/>
    <w:rsid w:val="0057056B"/>
    <w:rsid w:val="005721E1"/>
    <w:rsid w:val="00572CBA"/>
    <w:rsid w:val="00574674"/>
    <w:rsid w:val="00575E9A"/>
    <w:rsid w:val="005843A9"/>
    <w:rsid w:val="005864EF"/>
    <w:rsid w:val="005918C8"/>
    <w:rsid w:val="00593EEF"/>
    <w:rsid w:val="00594510"/>
    <w:rsid w:val="00594C13"/>
    <w:rsid w:val="005960B4"/>
    <w:rsid w:val="00596DE0"/>
    <w:rsid w:val="005972FE"/>
    <w:rsid w:val="005A0842"/>
    <w:rsid w:val="005A1735"/>
    <w:rsid w:val="005A2A72"/>
    <w:rsid w:val="005A3A24"/>
    <w:rsid w:val="005B056E"/>
    <w:rsid w:val="005B306D"/>
    <w:rsid w:val="005B3ECC"/>
    <w:rsid w:val="005B564D"/>
    <w:rsid w:val="005B6A05"/>
    <w:rsid w:val="005C067B"/>
    <w:rsid w:val="005C11D9"/>
    <w:rsid w:val="005C1F72"/>
    <w:rsid w:val="005C2142"/>
    <w:rsid w:val="005C447E"/>
    <w:rsid w:val="005C4DFF"/>
    <w:rsid w:val="005C52F4"/>
    <w:rsid w:val="005C7408"/>
    <w:rsid w:val="005D1631"/>
    <w:rsid w:val="005D1B06"/>
    <w:rsid w:val="005D4578"/>
    <w:rsid w:val="005D5E65"/>
    <w:rsid w:val="005D6331"/>
    <w:rsid w:val="005E393F"/>
    <w:rsid w:val="005E5489"/>
    <w:rsid w:val="005E79CB"/>
    <w:rsid w:val="005F0C04"/>
    <w:rsid w:val="005F1C4D"/>
    <w:rsid w:val="005F35D4"/>
    <w:rsid w:val="005F7E9B"/>
    <w:rsid w:val="00604D17"/>
    <w:rsid w:val="006103DF"/>
    <w:rsid w:val="00611291"/>
    <w:rsid w:val="00612D3C"/>
    <w:rsid w:val="006138C5"/>
    <w:rsid w:val="00614554"/>
    <w:rsid w:val="0061708B"/>
    <w:rsid w:val="00623764"/>
    <w:rsid w:val="00623E78"/>
    <w:rsid w:val="006255B4"/>
    <w:rsid w:val="006256FD"/>
    <w:rsid w:val="006332BE"/>
    <w:rsid w:val="00633A28"/>
    <w:rsid w:val="00640C5B"/>
    <w:rsid w:val="00642B50"/>
    <w:rsid w:val="00643AD7"/>
    <w:rsid w:val="0064577D"/>
    <w:rsid w:val="00645EC8"/>
    <w:rsid w:val="006507CD"/>
    <w:rsid w:val="00651641"/>
    <w:rsid w:val="00655F1A"/>
    <w:rsid w:val="0065748F"/>
    <w:rsid w:val="00664C1C"/>
    <w:rsid w:val="00665E16"/>
    <w:rsid w:val="006903CD"/>
    <w:rsid w:val="00692076"/>
    <w:rsid w:val="006976F1"/>
    <w:rsid w:val="006A7C37"/>
    <w:rsid w:val="006B1117"/>
    <w:rsid w:val="006B7258"/>
    <w:rsid w:val="006B75E2"/>
    <w:rsid w:val="006C1E99"/>
    <w:rsid w:val="006C7895"/>
    <w:rsid w:val="006D1FAD"/>
    <w:rsid w:val="006D2495"/>
    <w:rsid w:val="006D559C"/>
    <w:rsid w:val="006E2848"/>
    <w:rsid w:val="006E2E04"/>
    <w:rsid w:val="006E3067"/>
    <w:rsid w:val="006E4B9A"/>
    <w:rsid w:val="006E6DE7"/>
    <w:rsid w:val="006E72B4"/>
    <w:rsid w:val="006E7629"/>
    <w:rsid w:val="006F0EDF"/>
    <w:rsid w:val="006F2D02"/>
    <w:rsid w:val="006F2FA8"/>
    <w:rsid w:val="006F34A9"/>
    <w:rsid w:val="006F5BB2"/>
    <w:rsid w:val="006F619E"/>
    <w:rsid w:val="0070315D"/>
    <w:rsid w:val="00703F1C"/>
    <w:rsid w:val="00706BBE"/>
    <w:rsid w:val="007075A7"/>
    <w:rsid w:val="00707CD8"/>
    <w:rsid w:val="00710C7E"/>
    <w:rsid w:val="00710DDA"/>
    <w:rsid w:val="00712B42"/>
    <w:rsid w:val="00715762"/>
    <w:rsid w:val="00721780"/>
    <w:rsid w:val="00722031"/>
    <w:rsid w:val="007236F3"/>
    <w:rsid w:val="00727983"/>
    <w:rsid w:val="00732007"/>
    <w:rsid w:val="007331D7"/>
    <w:rsid w:val="007341B0"/>
    <w:rsid w:val="00737BE1"/>
    <w:rsid w:val="007426CF"/>
    <w:rsid w:val="00742A16"/>
    <w:rsid w:val="00750C58"/>
    <w:rsid w:val="00751243"/>
    <w:rsid w:val="0075467F"/>
    <w:rsid w:val="00754689"/>
    <w:rsid w:val="0075503D"/>
    <w:rsid w:val="007627E2"/>
    <w:rsid w:val="0077283A"/>
    <w:rsid w:val="00776717"/>
    <w:rsid w:val="007776D5"/>
    <w:rsid w:val="007815A6"/>
    <w:rsid w:val="0078205B"/>
    <w:rsid w:val="00791D9F"/>
    <w:rsid w:val="00792844"/>
    <w:rsid w:val="007948CC"/>
    <w:rsid w:val="00795681"/>
    <w:rsid w:val="00796BA2"/>
    <w:rsid w:val="00797CBF"/>
    <w:rsid w:val="007A02AF"/>
    <w:rsid w:val="007A7E24"/>
    <w:rsid w:val="007B1E19"/>
    <w:rsid w:val="007B2387"/>
    <w:rsid w:val="007B3B81"/>
    <w:rsid w:val="007B5BF2"/>
    <w:rsid w:val="007C68D7"/>
    <w:rsid w:val="007D144A"/>
    <w:rsid w:val="007D3FFA"/>
    <w:rsid w:val="007E15CA"/>
    <w:rsid w:val="007E165B"/>
    <w:rsid w:val="007E3C3C"/>
    <w:rsid w:val="007E3D12"/>
    <w:rsid w:val="007E5AA1"/>
    <w:rsid w:val="007E71A1"/>
    <w:rsid w:val="007F1BF9"/>
    <w:rsid w:val="007F4037"/>
    <w:rsid w:val="007F68E3"/>
    <w:rsid w:val="00811150"/>
    <w:rsid w:val="00814EB6"/>
    <w:rsid w:val="008154D2"/>
    <w:rsid w:val="00820230"/>
    <w:rsid w:val="00822237"/>
    <w:rsid w:val="0083101D"/>
    <w:rsid w:val="008338C0"/>
    <w:rsid w:val="0083626B"/>
    <w:rsid w:val="00842806"/>
    <w:rsid w:val="008455F9"/>
    <w:rsid w:val="00851704"/>
    <w:rsid w:val="008530C3"/>
    <w:rsid w:val="0085336B"/>
    <w:rsid w:val="00853BC5"/>
    <w:rsid w:val="00854036"/>
    <w:rsid w:val="00854F0D"/>
    <w:rsid w:val="00857A99"/>
    <w:rsid w:val="0086484B"/>
    <w:rsid w:val="00865C63"/>
    <w:rsid w:val="00866D05"/>
    <w:rsid w:val="00867DD7"/>
    <w:rsid w:val="00870C8A"/>
    <w:rsid w:val="00872340"/>
    <w:rsid w:val="00876C50"/>
    <w:rsid w:val="00876E74"/>
    <w:rsid w:val="00890C5B"/>
    <w:rsid w:val="0089103B"/>
    <w:rsid w:val="00891C7B"/>
    <w:rsid w:val="00892C0E"/>
    <w:rsid w:val="008938F2"/>
    <w:rsid w:val="00894DBC"/>
    <w:rsid w:val="008A0CA8"/>
    <w:rsid w:val="008A2D4C"/>
    <w:rsid w:val="008A2F40"/>
    <w:rsid w:val="008A79BE"/>
    <w:rsid w:val="008B058E"/>
    <w:rsid w:val="008B47F8"/>
    <w:rsid w:val="008B611C"/>
    <w:rsid w:val="008B7904"/>
    <w:rsid w:val="008B7EA3"/>
    <w:rsid w:val="008C3E73"/>
    <w:rsid w:val="008C75EF"/>
    <w:rsid w:val="008D2554"/>
    <w:rsid w:val="008D3243"/>
    <w:rsid w:val="008E7F11"/>
    <w:rsid w:val="008F1787"/>
    <w:rsid w:val="008F21F9"/>
    <w:rsid w:val="008F3138"/>
    <w:rsid w:val="00902A85"/>
    <w:rsid w:val="00903AE5"/>
    <w:rsid w:val="00905793"/>
    <w:rsid w:val="009065E7"/>
    <w:rsid w:val="00914185"/>
    <w:rsid w:val="00916CCB"/>
    <w:rsid w:val="00927AD9"/>
    <w:rsid w:val="00930D26"/>
    <w:rsid w:val="00934EBC"/>
    <w:rsid w:val="009373B3"/>
    <w:rsid w:val="009406C1"/>
    <w:rsid w:val="009458CC"/>
    <w:rsid w:val="0094644C"/>
    <w:rsid w:val="00947E19"/>
    <w:rsid w:val="0095411C"/>
    <w:rsid w:val="00955DB5"/>
    <w:rsid w:val="0095740B"/>
    <w:rsid w:val="00960463"/>
    <w:rsid w:val="00960A2E"/>
    <w:rsid w:val="0096396D"/>
    <w:rsid w:val="00967BEF"/>
    <w:rsid w:val="009709BA"/>
    <w:rsid w:val="00970F78"/>
    <w:rsid w:val="00971F80"/>
    <w:rsid w:val="00973435"/>
    <w:rsid w:val="00981875"/>
    <w:rsid w:val="009822D3"/>
    <w:rsid w:val="00982776"/>
    <w:rsid w:val="009837D1"/>
    <w:rsid w:val="00983FEA"/>
    <w:rsid w:val="00986533"/>
    <w:rsid w:val="00995AFA"/>
    <w:rsid w:val="009A2076"/>
    <w:rsid w:val="009A4D53"/>
    <w:rsid w:val="009A5C1F"/>
    <w:rsid w:val="009B1AAC"/>
    <w:rsid w:val="009B3274"/>
    <w:rsid w:val="009C2A3A"/>
    <w:rsid w:val="009C3231"/>
    <w:rsid w:val="009C4C19"/>
    <w:rsid w:val="009D3C3D"/>
    <w:rsid w:val="009D61FD"/>
    <w:rsid w:val="009D65F5"/>
    <w:rsid w:val="009D7559"/>
    <w:rsid w:val="009E72D1"/>
    <w:rsid w:val="009F1F81"/>
    <w:rsid w:val="009F1FAE"/>
    <w:rsid w:val="00A00020"/>
    <w:rsid w:val="00A01D2F"/>
    <w:rsid w:val="00A0514C"/>
    <w:rsid w:val="00A0776C"/>
    <w:rsid w:val="00A10F14"/>
    <w:rsid w:val="00A11879"/>
    <w:rsid w:val="00A16B1F"/>
    <w:rsid w:val="00A16B7A"/>
    <w:rsid w:val="00A16CAB"/>
    <w:rsid w:val="00A16CE4"/>
    <w:rsid w:val="00A22339"/>
    <w:rsid w:val="00A2562E"/>
    <w:rsid w:val="00A303BB"/>
    <w:rsid w:val="00A31B2F"/>
    <w:rsid w:val="00A31C6A"/>
    <w:rsid w:val="00A31E60"/>
    <w:rsid w:val="00A33B07"/>
    <w:rsid w:val="00A44206"/>
    <w:rsid w:val="00A44A3A"/>
    <w:rsid w:val="00A451CE"/>
    <w:rsid w:val="00A46EF7"/>
    <w:rsid w:val="00A47F80"/>
    <w:rsid w:val="00A51425"/>
    <w:rsid w:val="00A52455"/>
    <w:rsid w:val="00A537C7"/>
    <w:rsid w:val="00A55D3D"/>
    <w:rsid w:val="00A56E3F"/>
    <w:rsid w:val="00A57098"/>
    <w:rsid w:val="00A60811"/>
    <w:rsid w:val="00A620C6"/>
    <w:rsid w:val="00A6282D"/>
    <w:rsid w:val="00A629F5"/>
    <w:rsid w:val="00A62F35"/>
    <w:rsid w:val="00A66646"/>
    <w:rsid w:val="00A66F01"/>
    <w:rsid w:val="00A70A07"/>
    <w:rsid w:val="00A73CED"/>
    <w:rsid w:val="00A76193"/>
    <w:rsid w:val="00A826A5"/>
    <w:rsid w:val="00A82889"/>
    <w:rsid w:val="00A867A4"/>
    <w:rsid w:val="00A868D8"/>
    <w:rsid w:val="00A86EE5"/>
    <w:rsid w:val="00A8768D"/>
    <w:rsid w:val="00A94EDB"/>
    <w:rsid w:val="00AA0389"/>
    <w:rsid w:val="00AA0CBA"/>
    <w:rsid w:val="00AA139C"/>
    <w:rsid w:val="00AA509E"/>
    <w:rsid w:val="00AA6E33"/>
    <w:rsid w:val="00AB179F"/>
    <w:rsid w:val="00AB1AFD"/>
    <w:rsid w:val="00AB3FD8"/>
    <w:rsid w:val="00AB53E9"/>
    <w:rsid w:val="00AB665F"/>
    <w:rsid w:val="00AB7486"/>
    <w:rsid w:val="00AC014B"/>
    <w:rsid w:val="00AC189D"/>
    <w:rsid w:val="00AC5DEC"/>
    <w:rsid w:val="00AC7E28"/>
    <w:rsid w:val="00AC7F39"/>
    <w:rsid w:val="00AD04D8"/>
    <w:rsid w:val="00AD0643"/>
    <w:rsid w:val="00AD130B"/>
    <w:rsid w:val="00AD2FA9"/>
    <w:rsid w:val="00AD51D3"/>
    <w:rsid w:val="00AD5F30"/>
    <w:rsid w:val="00AD63B6"/>
    <w:rsid w:val="00AE3CD7"/>
    <w:rsid w:val="00AE46B3"/>
    <w:rsid w:val="00AE47C4"/>
    <w:rsid w:val="00AE6299"/>
    <w:rsid w:val="00AE7CFD"/>
    <w:rsid w:val="00AF232D"/>
    <w:rsid w:val="00B013F3"/>
    <w:rsid w:val="00B03213"/>
    <w:rsid w:val="00B10470"/>
    <w:rsid w:val="00B1223A"/>
    <w:rsid w:val="00B14063"/>
    <w:rsid w:val="00B14B69"/>
    <w:rsid w:val="00B226C8"/>
    <w:rsid w:val="00B23093"/>
    <w:rsid w:val="00B23766"/>
    <w:rsid w:val="00B23C73"/>
    <w:rsid w:val="00B31D03"/>
    <w:rsid w:val="00B3322A"/>
    <w:rsid w:val="00B35E3C"/>
    <w:rsid w:val="00B3641C"/>
    <w:rsid w:val="00B401D4"/>
    <w:rsid w:val="00B474A6"/>
    <w:rsid w:val="00B52FE7"/>
    <w:rsid w:val="00B53335"/>
    <w:rsid w:val="00B55133"/>
    <w:rsid w:val="00B6127D"/>
    <w:rsid w:val="00B63A91"/>
    <w:rsid w:val="00B6723A"/>
    <w:rsid w:val="00B73D18"/>
    <w:rsid w:val="00B750F6"/>
    <w:rsid w:val="00B7637C"/>
    <w:rsid w:val="00B80B70"/>
    <w:rsid w:val="00B812C5"/>
    <w:rsid w:val="00B815DB"/>
    <w:rsid w:val="00B871C2"/>
    <w:rsid w:val="00B87B06"/>
    <w:rsid w:val="00B92E46"/>
    <w:rsid w:val="00B94B17"/>
    <w:rsid w:val="00B94C77"/>
    <w:rsid w:val="00B97AA3"/>
    <w:rsid w:val="00BA031F"/>
    <w:rsid w:val="00BA3018"/>
    <w:rsid w:val="00BA388F"/>
    <w:rsid w:val="00BA44AA"/>
    <w:rsid w:val="00BA5ECF"/>
    <w:rsid w:val="00BB5B4D"/>
    <w:rsid w:val="00BC7491"/>
    <w:rsid w:val="00BD11BF"/>
    <w:rsid w:val="00BD194B"/>
    <w:rsid w:val="00BD6612"/>
    <w:rsid w:val="00BD7E0F"/>
    <w:rsid w:val="00BD7F1D"/>
    <w:rsid w:val="00BE06D4"/>
    <w:rsid w:val="00BE33C7"/>
    <w:rsid w:val="00BE4EEB"/>
    <w:rsid w:val="00BE57BA"/>
    <w:rsid w:val="00BF1D8A"/>
    <w:rsid w:val="00BF3F41"/>
    <w:rsid w:val="00BF5A72"/>
    <w:rsid w:val="00C11099"/>
    <w:rsid w:val="00C12BA1"/>
    <w:rsid w:val="00C12ECD"/>
    <w:rsid w:val="00C13E55"/>
    <w:rsid w:val="00C14CB8"/>
    <w:rsid w:val="00C1670E"/>
    <w:rsid w:val="00C20D06"/>
    <w:rsid w:val="00C23874"/>
    <w:rsid w:val="00C242BF"/>
    <w:rsid w:val="00C31B6B"/>
    <w:rsid w:val="00C34DB6"/>
    <w:rsid w:val="00C3615B"/>
    <w:rsid w:val="00C4283D"/>
    <w:rsid w:val="00C4463A"/>
    <w:rsid w:val="00C45A9F"/>
    <w:rsid w:val="00C46E09"/>
    <w:rsid w:val="00C51548"/>
    <w:rsid w:val="00C52C26"/>
    <w:rsid w:val="00C55D2E"/>
    <w:rsid w:val="00C55D48"/>
    <w:rsid w:val="00C55FBB"/>
    <w:rsid w:val="00C664F1"/>
    <w:rsid w:val="00C73867"/>
    <w:rsid w:val="00C73D59"/>
    <w:rsid w:val="00C740B9"/>
    <w:rsid w:val="00C7460F"/>
    <w:rsid w:val="00C80B9B"/>
    <w:rsid w:val="00C81AB2"/>
    <w:rsid w:val="00C835AF"/>
    <w:rsid w:val="00C86E3A"/>
    <w:rsid w:val="00C90BA2"/>
    <w:rsid w:val="00C91EC5"/>
    <w:rsid w:val="00C931C9"/>
    <w:rsid w:val="00C93D00"/>
    <w:rsid w:val="00C9448A"/>
    <w:rsid w:val="00C95F31"/>
    <w:rsid w:val="00C97832"/>
    <w:rsid w:val="00CA25C8"/>
    <w:rsid w:val="00CA3E5E"/>
    <w:rsid w:val="00CA6B74"/>
    <w:rsid w:val="00CB2C74"/>
    <w:rsid w:val="00CB6D48"/>
    <w:rsid w:val="00CB7A8C"/>
    <w:rsid w:val="00CC7F45"/>
    <w:rsid w:val="00CD0277"/>
    <w:rsid w:val="00CD0722"/>
    <w:rsid w:val="00CD0D22"/>
    <w:rsid w:val="00CD14C5"/>
    <w:rsid w:val="00CD5286"/>
    <w:rsid w:val="00CD7739"/>
    <w:rsid w:val="00CF27A5"/>
    <w:rsid w:val="00CF48DA"/>
    <w:rsid w:val="00CF4FEE"/>
    <w:rsid w:val="00CF6660"/>
    <w:rsid w:val="00D11305"/>
    <w:rsid w:val="00D11E03"/>
    <w:rsid w:val="00D12793"/>
    <w:rsid w:val="00D14D4E"/>
    <w:rsid w:val="00D17825"/>
    <w:rsid w:val="00D2133D"/>
    <w:rsid w:val="00D21F14"/>
    <w:rsid w:val="00D23DEC"/>
    <w:rsid w:val="00D2506D"/>
    <w:rsid w:val="00D2775C"/>
    <w:rsid w:val="00D30B30"/>
    <w:rsid w:val="00D33FBE"/>
    <w:rsid w:val="00D34FCC"/>
    <w:rsid w:val="00D364BB"/>
    <w:rsid w:val="00D36C6A"/>
    <w:rsid w:val="00D42B18"/>
    <w:rsid w:val="00D47B64"/>
    <w:rsid w:val="00D528E6"/>
    <w:rsid w:val="00D53E3D"/>
    <w:rsid w:val="00D60A46"/>
    <w:rsid w:val="00D61250"/>
    <w:rsid w:val="00D61873"/>
    <w:rsid w:val="00D64C91"/>
    <w:rsid w:val="00D665FC"/>
    <w:rsid w:val="00D70F2A"/>
    <w:rsid w:val="00D718D9"/>
    <w:rsid w:val="00D740F1"/>
    <w:rsid w:val="00D747F2"/>
    <w:rsid w:val="00D76D46"/>
    <w:rsid w:val="00D77CCC"/>
    <w:rsid w:val="00D81231"/>
    <w:rsid w:val="00D81804"/>
    <w:rsid w:val="00D93DC6"/>
    <w:rsid w:val="00D95ABD"/>
    <w:rsid w:val="00DA0656"/>
    <w:rsid w:val="00DA0CF6"/>
    <w:rsid w:val="00DA4A31"/>
    <w:rsid w:val="00DA632E"/>
    <w:rsid w:val="00DB0B4D"/>
    <w:rsid w:val="00DB604A"/>
    <w:rsid w:val="00DC3017"/>
    <w:rsid w:val="00DC4B1C"/>
    <w:rsid w:val="00DC6584"/>
    <w:rsid w:val="00DC67B6"/>
    <w:rsid w:val="00DD041E"/>
    <w:rsid w:val="00DD1452"/>
    <w:rsid w:val="00DD24F7"/>
    <w:rsid w:val="00DD7CBA"/>
    <w:rsid w:val="00DE1BC4"/>
    <w:rsid w:val="00DE410D"/>
    <w:rsid w:val="00DE5171"/>
    <w:rsid w:val="00DE6084"/>
    <w:rsid w:val="00DF193F"/>
    <w:rsid w:val="00DF2795"/>
    <w:rsid w:val="00DF37C4"/>
    <w:rsid w:val="00DF4F1D"/>
    <w:rsid w:val="00DF663A"/>
    <w:rsid w:val="00DF6B13"/>
    <w:rsid w:val="00DF6E4B"/>
    <w:rsid w:val="00E21B29"/>
    <w:rsid w:val="00E21B3A"/>
    <w:rsid w:val="00E22525"/>
    <w:rsid w:val="00E2311F"/>
    <w:rsid w:val="00E24030"/>
    <w:rsid w:val="00E24560"/>
    <w:rsid w:val="00E257E9"/>
    <w:rsid w:val="00E27D56"/>
    <w:rsid w:val="00E31444"/>
    <w:rsid w:val="00E33860"/>
    <w:rsid w:val="00E3580A"/>
    <w:rsid w:val="00E376A2"/>
    <w:rsid w:val="00E37F88"/>
    <w:rsid w:val="00E40234"/>
    <w:rsid w:val="00E40421"/>
    <w:rsid w:val="00E408B7"/>
    <w:rsid w:val="00E4324D"/>
    <w:rsid w:val="00E44A73"/>
    <w:rsid w:val="00E4614B"/>
    <w:rsid w:val="00E530D0"/>
    <w:rsid w:val="00E531DF"/>
    <w:rsid w:val="00E53F3A"/>
    <w:rsid w:val="00E54857"/>
    <w:rsid w:val="00E55D88"/>
    <w:rsid w:val="00E57F28"/>
    <w:rsid w:val="00E61634"/>
    <w:rsid w:val="00E629C9"/>
    <w:rsid w:val="00E63736"/>
    <w:rsid w:val="00E640F2"/>
    <w:rsid w:val="00E64E65"/>
    <w:rsid w:val="00E66217"/>
    <w:rsid w:val="00E664DB"/>
    <w:rsid w:val="00E70786"/>
    <w:rsid w:val="00E71080"/>
    <w:rsid w:val="00E71196"/>
    <w:rsid w:val="00E7120F"/>
    <w:rsid w:val="00E72BA4"/>
    <w:rsid w:val="00E750F9"/>
    <w:rsid w:val="00E77AD4"/>
    <w:rsid w:val="00E80551"/>
    <w:rsid w:val="00E81C12"/>
    <w:rsid w:val="00E82C67"/>
    <w:rsid w:val="00E83FED"/>
    <w:rsid w:val="00E8591B"/>
    <w:rsid w:val="00E90A40"/>
    <w:rsid w:val="00E910EF"/>
    <w:rsid w:val="00E910FA"/>
    <w:rsid w:val="00EA1FE5"/>
    <w:rsid w:val="00EA2572"/>
    <w:rsid w:val="00EA4DB2"/>
    <w:rsid w:val="00EA64BA"/>
    <w:rsid w:val="00EB50E8"/>
    <w:rsid w:val="00EB6FA8"/>
    <w:rsid w:val="00EC2662"/>
    <w:rsid w:val="00ED16B9"/>
    <w:rsid w:val="00ED5C76"/>
    <w:rsid w:val="00ED66D7"/>
    <w:rsid w:val="00ED6F0E"/>
    <w:rsid w:val="00EE0F1A"/>
    <w:rsid w:val="00EE1171"/>
    <w:rsid w:val="00EE3080"/>
    <w:rsid w:val="00EE3146"/>
    <w:rsid w:val="00EE3778"/>
    <w:rsid w:val="00EF275C"/>
    <w:rsid w:val="00EF32C3"/>
    <w:rsid w:val="00EF41EE"/>
    <w:rsid w:val="00EF61CF"/>
    <w:rsid w:val="00EF652E"/>
    <w:rsid w:val="00EF683B"/>
    <w:rsid w:val="00EF7165"/>
    <w:rsid w:val="00F00A6F"/>
    <w:rsid w:val="00F014F4"/>
    <w:rsid w:val="00F048F2"/>
    <w:rsid w:val="00F060EB"/>
    <w:rsid w:val="00F067DE"/>
    <w:rsid w:val="00F06E9A"/>
    <w:rsid w:val="00F13B59"/>
    <w:rsid w:val="00F1633B"/>
    <w:rsid w:val="00F17336"/>
    <w:rsid w:val="00F17532"/>
    <w:rsid w:val="00F268A0"/>
    <w:rsid w:val="00F3747A"/>
    <w:rsid w:val="00F4102D"/>
    <w:rsid w:val="00F412FD"/>
    <w:rsid w:val="00F41A64"/>
    <w:rsid w:val="00F41F6A"/>
    <w:rsid w:val="00F43CF2"/>
    <w:rsid w:val="00F43FE9"/>
    <w:rsid w:val="00F472AF"/>
    <w:rsid w:val="00F527D8"/>
    <w:rsid w:val="00F56B9B"/>
    <w:rsid w:val="00F574CA"/>
    <w:rsid w:val="00F6161E"/>
    <w:rsid w:val="00F64217"/>
    <w:rsid w:val="00F728BA"/>
    <w:rsid w:val="00F77D5F"/>
    <w:rsid w:val="00F81D84"/>
    <w:rsid w:val="00F92802"/>
    <w:rsid w:val="00F935AF"/>
    <w:rsid w:val="00F94141"/>
    <w:rsid w:val="00F94C4D"/>
    <w:rsid w:val="00FA25B2"/>
    <w:rsid w:val="00FA28DE"/>
    <w:rsid w:val="00FA437A"/>
    <w:rsid w:val="00FB0309"/>
    <w:rsid w:val="00FB4287"/>
    <w:rsid w:val="00FB58DD"/>
    <w:rsid w:val="00FB6A8A"/>
    <w:rsid w:val="00FB6F75"/>
    <w:rsid w:val="00FC6DF9"/>
    <w:rsid w:val="00FD382E"/>
    <w:rsid w:val="00FD3E61"/>
    <w:rsid w:val="00FE0CE6"/>
    <w:rsid w:val="00FE2086"/>
    <w:rsid w:val="00FF02AA"/>
    <w:rsid w:val="00FF4075"/>
    <w:rsid w:val="00FF5361"/>
    <w:rsid w:val="00FF602E"/>
    <w:rsid w:val="00FF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0A0AAF5F-9E6C-41DE-B22E-B2308BA93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Hyperlink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E3283"/>
    <w:pPr>
      <w:widowControl w:val="0"/>
      <w:snapToGrid w:val="0"/>
      <w:spacing w:line="300" w:lineRule="auto"/>
      <w:ind w:firstLine="720"/>
      <w:jc w:val="both"/>
    </w:pPr>
    <w:rPr>
      <w:rFonts w:cs="Times New Roman"/>
      <w:sz w:val="22"/>
    </w:rPr>
  </w:style>
  <w:style w:type="paragraph" w:styleId="10">
    <w:name w:val="heading 1"/>
    <w:basedOn w:val="a"/>
    <w:next w:val="a"/>
    <w:link w:val="11"/>
    <w:uiPriority w:val="9"/>
    <w:qFormat/>
    <w:rsid w:val="00FF4075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24F7"/>
    <w:pPr>
      <w:keepNext/>
      <w:keepLines/>
      <w:spacing w:before="200"/>
      <w:outlineLvl w:val="1"/>
    </w:pPr>
    <w:rPr>
      <w:rFonts w:asciiTheme="majorHAnsi" w:eastAsiaTheme="majorEastAsia" w:hAnsiTheme="majorHAns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D77CCC"/>
    <w:pPr>
      <w:keepNext/>
      <w:widowControl/>
      <w:snapToGrid/>
      <w:spacing w:line="240" w:lineRule="auto"/>
      <w:ind w:left="708" w:firstLine="708"/>
      <w:jc w:val="left"/>
      <w:outlineLvl w:val="3"/>
    </w:pPr>
    <w:rPr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1099"/>
    <w:pPr>
      <w:keepNext/>
      <w:keepLines/>
      <w:spacing w:before="200"/>
      <w:outlineLvl w:val="5"/>
    </w:pPr>
    <w:rPr>
      <w:rFonts w:asciiTheme="majorHAnsi" w:eastAsiaTheme="majorEastAsia" w:hAnsiTheme="majorHAns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locked/>
    <w:rsid w:val="00FF4075"/>
    <w:rPr>
      <w:rFonts w:asciiTheme="majorHAnsi" w:eastAsiaTheme="majorEastAsia" w:hAnsiTheme="majorHAnsi" w:cs="Times New Roman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DD24F7"/>
    <w:rPr>
      <w:rFonts w:asciiTheme="majorHAnsi" w:eastAsiaTheme="majorEastAsia" w:hAnsiTheme="majorHAnsi" w:cs="Times New Roman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D77CCC"/>
    <w:rPr>
      <w:rFonts w:ascii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locked/>
    <w:rsid w:val="00C11099"/>
    <w:rPr>
      <w:rFonts w:asciiTheme="majorHAnsi" w:eastAsiaTheme="majorEastAsia" w:hAnsiTheme="majorHAnsi" w:cs="Times New Roman"/>
      <w:i/>
      <w:iCs/>
      <w:color w:val="243F60" w:themeColor="accent1" w:themeShade="7F"/>
      <w:sz w:val="22"/>
    </w:rPr>
  </w:style>
  <w:style w:type="table" w:styleId="a3">
    <w:name w:val="Table Grid"/>
    <w:basedOn w:val="a1"/>
    <w:uiPriority w:val="59"/>
    <w:rsid w:val="008B058E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AE47C4"/>
    <w:pPr>
      <w:widowControl/>
      <w:tabs>
        <w:tab w:val="center" w:pos="4677"/>
        <w:tab w:val="right" w:pos="9355"/>
      </w:tabs>
      <w:snapToGrid/>
      <w:spacing w:line="240" w:lineRule="auto"/>
      <w:ind w:firstLine="0"/>
      <w:jc w:val="left"/>
    </w:pPr>
    <w:rPr>
      <w:sz w:val="24"/>
      <w:szCs w:val="24"/>
    </w:rPr>
  </w:style>
  <w:style w:type="character" w:customStyle="1" w:styleId="a5">
    <w:name w:val="Верхний колонтитул Знак"/>
    <w:basedOn w:val="a0"/>
    <w:link w:val="a4"/>
    <w:uiPriority w:val="99"/>
    <w:locked/>
    <w:rsid w:val="00AE47C4"/>
    <w:rPr>
      <w:rFonts w:ascii="Times New Roman" w:hAnsi="Times New Roman" w:cs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AE47C4"/>
    <w:pPr>
      <w:widowControl/>
      <w:tabs>
        <w:tab w:val="center" w:pos="4677"/>
        <w:tab w:val="right" w:pos="9355"/>
      </w:tabs>
      <w:snapToGrid/>
      <w:spacing w:line="240" w:lineRule="auto"/>
      <w:ind w:firstLine="0"/>
      <w:jc w:val="left"/>
    </w:pPr>
    <w:rPr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locked/>
    <w:rsid w:val="00AE47C4"/>
    <w:rPr>
      <w:rFonts w:ascii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811150"/>
    <w:pPr>
      <w:widowControl/>
      <w:snapToGrid/>
      <w:spacing w:line="240" w:lineRule="auto"/>
      <w:ind w:firstLine="0"/>
      <w:jc w:val="left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uiPriority w:val="99"/>
    <w:rsid w:val="001E122B"/>
    <w:pPr>
      <w:widowControl/>
      <w:snapToGrid/>
      <w:spacing w:line="240" w:lineRule="auto"/>
      <w:ind w:firstLine="0"/>
    </w:pPr>
    <w:rPr>
      <w:sz w:val="24"/>
    </w:rPr>
  </w:style>
  <w:style w:type="character" w:customStyle="1" w:styleId="ab">
    <w:name w:val="Основной текст Знак"/>
    <w:basedOn w:val="a0"/>
    <w:link w:val="aa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2165BC"/>
    <w:pPr>
      <w:widowControl/>
      <w:snapToGrid/>
      <w:spacing w:after="120" w:line="480" w:lineRule="auto"/>
      <w:ind w:firstLine="0"/>
      <w:jc w:val="left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2165BC"/>
    <w:rPr>
      <w:rFonts w:ascii="Times New Roman" w:hAnsi="Times New Roman" w:cs="Times New Roman"/>
      <w:sz w:val="24"/>
      <w:szCs w:val="24"/>
    </w:rPr>
  </w:style>
  <w:style w:type="paragraph" w:styleId="ac">
    <w:name w:val="List Paragraph"/>
    <w:basedOn w:val="a"/>
    <w:uiPriority w:val="34"/>
    <w:qFormat/>
    <w:rsid w:val="003E3283"/>
    <w:pPr>
      <w:widowControl/>
      <w:snapToGrid/>
      <w:spacing w:after="200" w:line="276" w:lineRule="auto"/>
      <w:ind w:left="720" w:firstLine="0"/>
      <w:jc w:val="left"/>
    </w:pPr>
    <w:rPr>
      <w:szCs w:val="22"/>
      <w:lang w:eastAsia="en-US"/>
    </w:rPr>
  </w:style>
  <w:style w:type="character" w:styleId="ad">
    <w:name w:val="Hyperlink"/>
    <w:basedOn w:val="a0"/>
    <w:uiPriority w:val="99"/>
    <w:rsid w:val="00DD1452"/>
    <w:rPr>
      <w:rFonts w:cs="Times New Roman"/>
      <w:color w:val="0000FF"/>
      <w:u w:val="single"/>
    </w:rPr>
  </w:style>
  <w:style w:type="paragraph" w:styleId="ae">
    <w:name w:val="Normal (Web)"/>
    <w:basedOn w:val="a"/>
    <w:uiPriority w:val="99"/>
    <w:unhideWhenUsed/>
    <w:rsid w:val="003E3283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character" w:customStyle="1" w:styleId="12">
    <w:name w:val="Заг1 Полож Знак"/>
    <w:link w:val="13"/>
    <w:locked/>
    <w:rsid w:val="003E3283"/>
    <w:rPr>
      <w:rFonts w:ascii="Times New Roman" w:hAnsi="Times New Roman"/>
      <w:sz w:val="32"/>
    </w:rPr>
  </w:style>
  <w:style w:type="paragraph" w:customStyle="1" w:styleId="13">
    <w:name w:val="Заг1 Полож"/>
    <w:basedOn w:val="a"/>
    <w:link w:val="12"/>
    <w:rsid w:val="003E3283"/>
    <w:pPr>
      <w:suppressAutoHyphens/>
      <w:snapToGrid/>
      <w:spacing w:line="240" w:lineRule="auto"/>
      <w:ind w:left="454" w:right="454" w:firstLine="0"/>
      <w:jc w:val="center"/>
    </w:pPr>
    <w:rPr>
      <w:sz w:val="32"/>
      <w:szCs w:val="32"/>
    </w:rPr>
  </w:style>
  <w:style w:type="character" w:styleId="af">
    <w:name w:val="Strong"/>
    <w:basedOn w:val="a0"/>
    <w:uiPriority w:val="22"/>
    <w:qFormat/>
    <w:rsid w:val="003E3283"/>
    <w:rPr>
      <w:rFonts w:cs="Times New Roman"/>
      <w:b/>
      <w:bCs/>
    </w:rPr>
  </w:style>
  <w:style w:type="character" w:customStyle="1" w:styleId="af0">
    <w:name w:val="Основной текст_"/>
    <w:link w:val="3"/>
    <w:locked/>
    <w:rsid w:val="00DD24F7"/>
    <w:rPr>
      <w:sz w:val="27"/>
      <w:shd w:val="clear" w:color="auto" w:fill="FFFFFF"/>
    </w:rPr>
  </w:style>
  <w:style w:type="paragraph" w:customStyle="1" w:styleId="3">
    <w:name w:val="Основной текст3"/>
    <w:basedOn w:val="a"/>
    <w:link w:val="af0"/>
    <w:rsid w:val="00DD24F7"/>
    <w:pPr>
      <w:widowControl/>
      <w:shd w:val="clear" w:color="auto" w:fill="FFFFFF"/>
      <w:snapToGrid/>
      <w:spacing w:line="322" w:lineRule="exact"/>
      <w:ind w:firstLine="0"/>
      <w:jc w:val="left"/>
    </w:pPr>
    <w:rPr>
      <w:rFonts w:cs="Calibri"/>
      <w:sz w:val="27"/>
      <w:szCs w:val="27"/>
    </w:rPr>
  </w:style>
  <w:style w:type="table" w:customStyle="1" w:styleId="14">
    <w:name w:val="Сетка таблицы1"/>
    <w:basedOn w:val="a1"/>
    <w:next w:val="a3"/>
    <w:uiPriority w:val="59"/>
    <w:rsid w:val="00EB50E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next w:val="a3"/>
    <w:uiPriority w:val="59"/>
    <w:rsid w:val="001E7A7D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3"/>
    <w:uiPriority w:val="59"/>
    <w:rsid w:val="00CF4FEE"/>
    <w:rPr>
      <w:rFonts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3"/>
    <w:uiPriority w:val="59"/>
    <w:rsid w:val="00BD194B"/>
    <w:rPr>
      <w:rFonts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Загсборн1"/>
    <w:basedOn w:val="aa"/>
    <w:autoRedefine/>
    <w:rsid w:val="00FF4075"/>
    <w:pPr>
      <w:numPr>
        <w:numId w:val="1"/>
      </w:numPr>
    </w:pPr>
    <w:rPr>
      <w:b/>
      <w:szCs w:val="24"/>
    </w:rPr>
  </w:style>
  <w:style w:type="table" w:customStyle="1" w:styleId="5">
    <w:name w:val="Сетка таблицы5"/>
    <w:basedOn w:val="a1"/>
    <w:next w:val="a3"/>
    <w:uiPriority w:val="59"/>
    <w:rsid w:val="00AD130B"/>
    <w:rPr>
      <w:rFonts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3"/>
    <w:uiPriority w:val="59"/>
    <w:rsid w:val="000C6ED5"/>
    <w:rPr>
      <w:rFonts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7">
    <w:name w:val="Сетка таблицы7"/>
    <w:basedOn w:val="a1"/>
    <w:next w:val="a3"/>
    <w:uiPriority w:val="59"/>
    <w:rsid w:val="00A2562E"/>
    <w:rPr>
      <w:rFonts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 Spacing"/>
    <w:uiPriority w:val="1"/>
    <w:qFormat/>
    <w:rsid w:val="00C11099"/>
    <w:rPr>
      <w:rFonts w:asciiTheme="minorHAnsi" w:eastAsiaTheme="minorEastAsia" w:hAnsiTheme="minorHAnsi" w:cs="Times New Roman"/>
      <w:sz w:val="22"/>
      <w:szCs w:val="22"/>
    </w:rPr>
  </w:style>
  <w:style w:type="paragraph" w:styleId="af2">
    <w:name w:val="Plain Text"/>
    <w:basedOn w:val="a"/>
    <w:link w:val="af3"/>
    <w:uiPriority w:val="99"/>
    <w:rsid w:val="00B812C5"/>
    <w:pPr>
      <w:widowControl/>
      <w:overflowPunct w:val="0"/>
      <w:autoSpaceDE w:val="0"/>
      <w:autoSpaceDN w:val="0"/>
      <w:adjustRightInd w:val="0"/>
      <w:snapToGrid/>
      <w:spacing w:line="240" w:lineRule="auto"/>
      <w:ind w:firstLine="0"/>
      <w:jc w:val="left"/>
      <w:textAlignment w:val="baseline"/>
    </w:pPr>
    <w:rPr>
      <w:rFonts w:ascii="Courier New" w:hAnsi="Courier New"/>
      <w:sz w:val="20"/>
    </w:rPr>
  </w:style>
  <w:style w:type="character" w:customStyle="1" w:styleId="af3">
    <w:name w:val="Текст Знак"/>
    <w:basedOn w:val="a0"/>
    <w:link w:val="af2"/>
    <w:uiPriority w:val="99"/>
    <w:locked/>
    <w:rsid w:val="00B812C5"/>
    <w:rPr>
      <w:rFonts w:ascii="Courier New" w:hAnsi="Courier New" w:cs="Times New Roman"/>
    </w:rPr>
  </w:style>
  <w:style w:type="character" w:styleId="af4">
    <w:name w:val="FollowedHyperlink"/>
    <w:basedOn w:val="a0"/>
    <w:uiPriority w:val="99"/>
    <w:unhideWhenUsed/>
    <w:rsid w:val="00B14063"/>
    <w:rPr>
      <w:color w:val="1155CC"/>
      <w:u w:val="single"/>
    </w:rPr>
  </w:style>
  <w:style w:type="paragraph" w:customStyle="1" w:styleId="xl65">
    <w:name w:val="xl65"/>
    <w:basedOn w:val="a"/>
    <w:rsid w:val="00B14063"/>
    <w:pPr>
      <w:widowControl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Times New Roman" w:hAnsi="Times New Roman"/>
      <w:sz w:val="24"/>
      <w:szCs w:val="24"/>
    </w:rPr>
  </w:style>
  <w:style w:type="paragraph" w:customStyle="1" w:styleId="xl66">
    <w:name w:val="xl66"/>
    <w:basedOn w:val="a"/>
    <w:rsid w:val="00B1406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a"/>
    <w:rsid w:val="00B1406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Times New Roman" w:hAnsi="Times New Roman"/>
      <w:sz w:val="24"/>
      <w:szCs w:val="24"/>
    </w:rPr>
  </w:style>
  <w:style w:type="paragraph" w:customStyle="1" w:styleId="xl68">
    <w:name w:val="xl68"/>
    <w:basedOn w:val="a"/>
    <w:rsid w:val="00B1406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a"/>
    <w:rsid w:val="00B14063"/>
    <w:pPr>
      <w:widowControl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0">
    <w:name w:val="xl70"/>
    <w:basedOn w:val="a"/>
    <w:rsid w:val="00B1406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1">
    <w:name w:val="xl71"/>
    <w:basedOn w:val="a"/>
    <w:rsid w:val="00B1406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napToGrid/>
      <w:spacing w:before="100" w:beforeAutospacing="1" w:after="100" w:afterAutospacing="1" w:line="240" w:lineRule="auto"/>
      <w:ind w:firstLine="0"/>
      <w:jc w:val="left"/>
      <w:textAlignment w:val="top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22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1057;&#1077;&#1082;&#1088;&#1077;&#1090;&#1072;&#1088;&#1100;\&#1056;&#1072;&#1073;&#1086;&#1095;&#1080;&#1081;%20&#1089;&#1090;&#1086;&#1083;\&#1073;&#1083;&#1072;&#1085;&#1082;%20&#1094;&#1077;&#1085;&#1090;&#1088;&#1072;2013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CC960B-329C-47BB-89EA-92D433EFD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бланк центра2013.dotx</Template>
  <TotalTime>58</TotalTime>
  <Pages>34</Pages>
  <Words>7054</Words>
  <Characters>40208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Центр развития дополнительного образования детей Иркутской области</vt:lpstr>
    </vt:vector>
  </TitlesOfParts>
  <Company>osun</Company>
  <LinksUpToDate>false</LinksUpToDate>
  <CharactersWithSpaces>47168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Центр развития дополнительного образования детей Иркутской области</dc:title>
  <dc:subject/>
  <dc:creator>USER</dc:creator>
  <cp:keywords/>
  <dc:description/>
  <cp:lastModifiedBy>KS</cp:lastModifiedBy>
  <cp:revision>14</cp:revision>
  <cp:lastPrinted>2023-11-03T06:59:00Z</cp:lastPrinted>
  <dcterms:created xsi:type="dcterms:W3CDTF">2024-01-12T02:40:00Z</dcterms:created>
  <dcterms:modified xsi:type="dcterms:W3CDTF">2024-01-22T02:38:00Z</dcterms:modified>
</cp:coreProperties>
</file>